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737" w:rsidRPr="00CE39C6" w:rsidRDefault="00515737" w:rsidP="00CE39C6">
      <w:pPr>
        <w:pStyle w:val="NormalWeb"/>
        <w:spacing w:before="120" w:beforeAutospacing="0" w:after="0" w:afterAutospacing="0"/>
        <w:jc w:val="both"/>
      </w:pPr>
      <w:r w:rsidRPr="00CE39C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8.25pt;height:802.5pt">
            <v:imagedata r:id="rId7" o:title=""/>
          </v:shape>
        </w:pict>
      </w:r>
    </w:p>
    <w:p w:rsidR="00515737" w:rsidRDefault="00515737" w:rsidP="005C3445">
      <w:pPr>
        <w:pStyle w:val="NormalWeb"/>
        <w:spacing w:before="120" w:beforeAutospacing="0" w:after="0" w:afterAutospacing="0"/>
        <w:ind w:firstLine="720"/>
        <w:jc w:val="both"/>
        <w:sectPr w:rsidR="00515737" w:rsidSect="00CE39C6">
          <w:footerReference w:type="even" r:id="rId8"/>
          <w:footerReference w:type="default" r:id="rId9"/>
          <w:pgSz w:w="11906" w:h="16838"/>
          <w:pgMar w:top="180" w:right="159" w:bottom="232" w:left="227" w:header="709" w:footer="709" w:gutter="0"/>
          <w:cols w:space="708"/>
          <w:titlePg/>
          <w:docGrid w:linePitch="360"/>
        </w:sectPr>
      </w:pPr>
    </w:p>
    <w:p w:rsidR="00515737" w:rsidRDefault="00515737" w:rsidP="005C3445">
      <w:pPr>
        <w:pStyle w:val="NormalWeb"/>
        <w:spacing w:before="120" w:beforeAutospacing="0" w:after="0" w:afterAutospacing="0"/>
        <w:ind w:firstLine="720"/>
        <w:jc w:val="both"/>
      </w:pPr>
      <w:r w:rsidRPr="00A84DD7">
        <w:t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</w:t>
      </w:r>
      <w:r>
        <w:t>Математика</w:t>
      </w:r>
      <w:r w:rsidRPr="00A84DD7">
        <w:t>», на основе примерной программы общеобразовательной учебной дисциплины для профессиональных образовательных организаций, рекомендованной ФГАУ «ФИРО» в качестве примерной программы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 (Протокол № 3 от 21.07.2015, регистрационный номер рецензии 385 от 23.07.2015 ФГАУ «ФИРО»)</w:t>
      </w:r>
      <w:r>
        <w:t>.</w:t>
      </w:r>
    </w:p>
    <w:p w:rsidR="00515737" w:rsidRPr="00360FD3" w:rsidRDefault="00515737" w:rsidP="005C3445">
      <w:pPr>
        <w:pStyle w:val="NormalWeb"/>
        <w:spacing w:before="120" w:beforeAutospacing="0" w:after="0" w:afterAutospacing="0"/>
        <w:ind w:firstLine="720"/>
        <w:jc w:val="both"/>
      </w:pPr>
    </w:p>
    <w:p w:rsidR="00515737" w:rsidRPr="00360FD3" w:rsidRDefault="00515737" w:rsidP="00190F55">
      <w:pPr>
        <w:pStyle w:val="NormalWeb"/>
        <w:spacing w:before="0" w:beforeAutospacing="0" w:after="0" w:afterAutospacing="0"/>
        <w:ind w:firstLine="720"/>
        <w:jc w:val="both"/>
      </w:pPr>
    </w:p>
    <w:tbl>
      <w:tblPr>
        <w:tblW w:w="0" w:type="auto"/>
        <w:tblLook w:val="01E0"/>
      </w:tblPr>
      <w:tblGrid>
        <w:gridCol w:w="4785"/>
        <w:gridCol w:w="4786"/>
      </w:tblGrid>
      <w:tr w:rsidR="00515737" w:rsidTr="00852194">
        <w:tc>
          <w:tcPr>
            <w:tcW w:w="4785" w:type="dxa"/>
          </w:tcPr>
          <w:p w:rsidR="00515737" w:rsidRPr="00D9045B" w:rsidRDefault="00515737" w:rsidP="00190F55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515737" w:rsidRPr="006708BE" w:rsidRDefault="00515737" w:rsidP="00190F55">
            <w:pPr>
              <w:pStyle w:val="NormalWeb"/>
              <w:spacing w:before="0" w:beforeAutospacing="0" w:after="0" w:afterAutospacing="0"/>
              <w:jc w:val="right"/>
            </w:pPr>
            <w:r w:rsidRPr="006708BE">
              <w:t>Заведующий очным отделением СПО</w:t>
            </w:r>
          </w:p>
          <w:p w:rsidR="00515737" w:rsidRPr="006708BE" w:rsidRDefault="00515737" w:rsidP="00190F55">
            <w:pPr>
              <w:pStyle w:val="NormalWeb"/>
              <w:spacing w:before="0" w:beforeAutospacing="0" w:after="0" w:afterAutospacing="0"/>
              <w:jc w:val="right"/>
            </w:pPr>
            <w:r w:rsidRPr="006708BE">
              <w:t>Понкратова Л.В.</w:t>
            </w:r>
          </w:p>
          <w:p w:rsidR="00515737" w:rsidRPr="006708BE" w:rsidRDefault="00515737" w:rsidP="00190F55">
            <w:pPr>
              <w:pStyle w:val="NormalWeb"/>
              <w:spacing w:before="0" w:beforeAutospacing="0" w:after="0" w:afterAutospacing="0"/>
              <w:jc w:val="right"/>
            </w:pPr>
            <w:r w:rsidRPr="006708BE">
              <w:t xml:space="preserve">« </w:t>
            </w:r>
            <w:r w:rsidRPr="006708BE">
              <w:rPr>
                <w:u w:val="single"/>
              </w:rPr>
              <w:t>30</w:t>
            </w:r>
            <w:r w:rsidRPr="006708BE">
              <w:t xml:space="preserve"> »  </w:t>
            </w:r>
            <w:r w:rsidRPr="006708BE">
              <w:rPr>
                <w:u w:val="single"/>
              </w:rPr>
              <w:t>августа</w:t>
            </w:r>
            <w:r w:rsidRPr="006708BE">
              <w:t xml:space="preserve">  </w:t>
            </w:r>
            <w:smartTag w:uri="urn:schemas-microsoft-com:office:smarttags" w:element="metricconverter">
              <w:smartTagPr>
                <w:attr w:name="ProductID" w:val="2019 г"/>
              </w:smartTagPr>
              <w:r w:rsidRPr="006708BE">
                <w:t>20</w:t>
              </w:r>
              <w:r w:rsidRPr="006708BE">
                <w:rPr>
                  <w:u w:val="single"/>
                </w:rPr>
                <w:t>19</w:t>
              </w:r>
              <w:r w:rsidRPr="006708BE">
                <w:t xml:space="preserve"> г</w:t>
              </w:r>
            </w:smartTag>
            <w:r w:rsidRPr="006708BE">
              <w:t>.</w:t>
            </w:r>
          </w:p>
          <w:p w:rsidR="00515737" w:rsidRPr="006708BE" w:rsidRDefault="00515737" w:rsidP="00190F55">
            <w:pPr>
              <w:pStyle w:val="NormalWeb"/>
              <w:spacing w:before="0" w:beforeAutospacing="0" w:after="0" w:afterAutospacing="0"/>
              <w:jc w:val="right"/>
            </w:pPr>
          </w:p>
        </w:tc>
      </w:tr>
    </w:tbl>
    <w:p w:rsidR="00515737" w:rsidRDefault="00515737" w:rsidP="00190F55">
      <w:pPr>
        <w:pStyle w:val="NormalWeb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515737" w:rsidRDefault="00515737" w:rsidP="00190F55">
      <w:pPr>
        <w:pStyle w:val="NormalWeb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515737" w:rsidRPr="008C3682" w:rsidRDefault="00515737" w:rsidP="00190F55">
      <w:pPr>
        <w:pStyle w:val="NormalWeb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tbl>
      <w:tblPr>
        <w:tblW w:w="9468" w:type="dxa"/>
        <w:tblLook w:val="01E0"/>
      </w:tblPr>
      <w:tblGrid>
        <w:gridCol w:w="4608"/>
        <w:gridCol w:w="4860"/>
      </w:tblGrid>
      <w:tr w:rsidR="00515737" w:rsidRPr="00BE2F09" w:rsidTr="00852194">
        <w:tc>
          <w:tcPr>
            <w:tcW w:w="4608" w:type="dxa"/>
          </w:tcPr>
          <w:p w:rsidR="00515737" w:rsidRDefault="00515737" w:rsidP="00190F5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</w:t>
            </w:r>
            <w:r w:rsidRPr="00715766">
              <w:rPr>
                <w:rFonts w:ascii="Times New Roman" w:hAnsi="Times New Roman"/>
                <w:sz w:val="24"/>
              </w:rPr>
              <w:t>добрена</w:t>
            </w:r>
            <w:r>
              <w:rPr>
                <w:rFonts w:ascii="Times New Roman" w:hAnsi="Times New Roman"/>
                <w:sz w:val="24"/>
              </w:rPr>
              <w:t>:</w:t>
            </w:r>
          </w:p>
          <w:p w:rsidR="00515737" w:rsidRDefault="00515737" w:rsidP="00190F5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 заседании ПЦК </w:t>
            </w:r>
          </w:p>
          <w:p w:rsidR="00515737" w:rsidRDefault="00515737" w:rsidP="00190F5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B0FB4">
              <w:rPr>
                <w:rFonts w:ascii="Times New Roman" w:hAnsi="Times New Roman"/>
                <w:sz w:val="24"/>
              </w:rPr>
              <w:t>общих гуманитарных, социально – экономических, математических и естественнонаучных дисциплин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515737" w:rsidRPr="00715766" w:rsidRDefault="00515737" w:rsidP="00190F5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15766">
              <w:rPr>
                <w:rFonts w:ascii="Times New Roman" w:hAnsi="Times New Roman"/>
                <w:sz w:val="24"/>
              </w:rPr>
              <w:t xml:space="preserve">Протокол № </w:t>
            </w:r>
            <w:r w:rsidRPr="00AE3A3E">
              <w:rPr>
                <w:rFonts w:ascii="Times New Roman" w:hAnsi="Times New Roman"/>
                <w:sz w:val="24"/>
                <w:u w:val="single"/>
              </w:rPr>
              <w:t>10</w:t>
            </w:r>
            <w:r w:rsidRPr="00715766">
              <w:rPr>
                <w:rFonts w:ascii="Times New Roman" w:hAnsi="Times New Roman"/>
                <w:sz w:val="24"/>
              </w:rPr>
              <w:t xml:space="preserve"> </w:t>
            </w:r>
          </w:p>
          <w:p w:rsidR="00515737" w:rsidRPr="00715766" w:rsidRDefault="00515737" w:rsidP="00190F5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15766">
              <w:rPr>
                <w:rFonts w:ascii="Times New Roman" w:hAnsi="Times New Roman"/>
                <w:sz w:val="24"/>
              </w:rPr>
              <w:t>от «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AE3A3E">
              <w:rPr>
                <w:rFonts w:ascii="Times New Roman" w:hAnsi="Times New Roman"/>
                <w:sz w:val="24"/>
                <w:u w:val="single"/>
              </w:rPr>
              <w:t>01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715766">
              <w:rPr>
                <w:rFonts w:ascii="Times New Roman" w:hAnsi="Times New Roman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AE3A3E">
              <w:rPr>
                <w:rFonts w:ascii="Times New Roman" w:hAnsi="Times New Roman"/>
                <w:sz w:val="24"/>
                <w:u w:val="single"/>
              </w:rPr>
              <w:t>июля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9 г"/>
              </w:smartTagPr>
              <w:r>
                <w:rPr>
                  <w:rFonts w:ascii="Times New Roman" w:hAnsi="Times New Roman"/>
                  <w:sz w:val="24"/>
                </w:rPr>
                <w:t>20</w:t>
              </w:r>
              <w:r w:rsidRPr="00AE3A3E">
                <w:rPr>
                  <w:rFonts w:ascii="Times New Roman" w:hAnsi="Times New Roman"/>
                  <w:sz w:val="24"/>
                  <w:u w:val="single"/>
                </w:rPr>
                <w:t>19</w:t>
              </w:r>
              <w:r>
                <w:rPr>
                  <w:rFonts w:ascii="Times New Roman" w:hAnsi="Times New Roman"/>
                  <w:sz w:val="24"/>
                </w:rPr>
                <w:t xml:space="preserve"> </w:t>
              </w:r>
              <w:r w:rsidRPr="00715766">
                <w:rPr>
                  <w:rFonts w:ascii="Times New Roman" w:hAnsi="Times New Roman"/>
                  <w:sz w:val="24"/>
                </w:rPr>
                <w:t>г</w:t>
              </w:r>
            </w:smartTag>
            <w:r w:rsidRPr="00715766">
              <w:rPr>
                <w:rFonts w:ascii="Times New Roman" w:hAnsi="Times New Roman"/>
                <w:sz w:val="24"/>
              </w:rPr>
              <w:t>.</w:t>
            </w:r>
          </w:p>
          <w:p w:rsidR="00515737" w:rsidRPr="00AE3A3E" w:rsidRDefault="00515737" w:rsidP="00190F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u w:val="single"/>
              </w:rPr>
            </w:pPr>
            <w:r w:rsidRPr="00715766">
              <w:rPr>
                <w:rFonts w:ascii="Times New Roman" w:hAnsi="Times New Roman"/>
                <w:sz w:val="24"/>
              </w:rPr>
              <w:t>Председатель ПЦК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AE3A3E">
              <w:rPr>
                <w:rFonts w:ascii="Times New Roman" w:hAnsi="Times New Roman"/>
                <w:sz w:val="24"/>
                <w:u w:val="single"/>
              </w:rPr>
              <w:t>Полякова Т.Н.</w:t>
            </w:r>
          </w:p>
          <w:p w:rsidR="00515737" w:rsidRPr="00715766" w:rsidRDefault="00515737" w:rsidP="00190F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4860" w:type="dxa"/>
          </w:tcPr>
          <w:p w:rsidR="00515737" w:rsidRPr="00715766" w:rsidRDefault="00515737" w:rsidP="00190F5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</w:tbl>
    <w:p w:rsidR="00515737" w:rsidRPr="00A145CF" w:rsidRDefault="00515737" w:rsidP="005C34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15737" w:rsidRPr="00F74AA0" w:rsidRDefault="00515737" w:rsidP="005C3445">
      <w:pPr>
        <w:autoSpaceDE w:val="0"/>
        <w:autoSpaceDN w:val="0"/>
        <w:adjustRightInd w:val="0"/>
        <w:spacing w:after="0"/>
        <w:jc w:val="center"/>
        <w:rPr>
          <w:b/>
          <w:bCs/>
          <w:sz w:val="28"/>
          <w:szCs w:val="28"/>
        </w:rPr>
      </w:pPr>
    </w:p>
    <w:p w:rsidR="00515737" w:rsidRPr="00F74AA0" w:rsidRDefault="00515737" w:rsidP="005C3445">
      <w:pPr>
        <w:autoSpaceDE w:val="0"/>
        <w:autoSpaceDN w:val="0"/>
        <w:adjustRightInd w:val="0"/>
        <w:spacing w:after="0"/>
        <w:jc w:val="both"/>
        <w:rPr>
          <w:b/>
          <w:bCs/>
          <w:sz w:val="28"/>
          <w:szCs w:val="28"/>
        </w:rPr>
      </w:pPr>
      <w:r w:rsidRPr="00F74AA0">
        <w:rPr>
          <w:b/>
          <w:bCs/>
          <w:sz w:val="28"/>
          <w:szCs w:val="28"/>
        </w:rPr>
        <w:t xml:space="preserve">                          </w:t>
      </w:r>
    </w:p>
    <w:p w:rsidR="00515737" w:rsidRDefault="00515737" w:rsidP="005C34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Разработчики:</w:t>
      </w:r>
    </w:p>
    <w:p w:rsidR="00515737" w:rsidRDefault="00515737" w:rsidP="005C3445">
      <w:pPr>
        <w:rPr>
          <w:rFonts w:ascii="Times New Roman" w:hAnsi="Times New Roman"/>
          <w:sz w:val="24"/>
          <w:szCs w:val="24"/>
        </w:rPr>
      </w:pPr>
    </w:p>
    <w:p w:rsidR="00515737" w:rsidRPr="00BE6A8E" w:rsidRDefault="00515737" w:rsidP="005C344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Юшина Наталья Николаевна – преподаватель</w:t>
      </w:r>
    </w:p>
    <w:p w:rsidR="00515737" w:rsidRPr="00F74AA0" w:rsidRDefault="00515737" w:rsidP="005C34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b/>
          <w:bCs/>
          <w:sz w:val="16"/>
          <w:szCs w:val="16"/>
        </w:rPr>
      </w:pPr>
      <w:r w:rsidRPr="00F74AA0">
        <w:rPr>
          <w:b/>
          <w:bCs/>
          <w:sz w:val="16"/>
          <w:szCs w:val="16"/>
        </w:rPr>
        <w:t>____________________________________________________________________________________________________________</w:t>
      </w:r>
      <w:r>
        <w:rPr>
          <w:b/>
          <w:bCs/>
          <w:sz w:val="16"/>
          <w:szCs w:val="16"/>
        </w:rPr>
        <w:t>____</w:t>
      </w:r>
    </w:p>
    <w:p w:rsidR="00515737" w:rsidRDefault="00515737" w:rsidP="005C34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  <w:vertAlign w:val="superscript"/>
        </w:rPr>
      </w:pPr>
      <w:r>
        <w:rPr>
          <w:rFonts w:ascii="Times New Roman CYR" w:hAnsi="Times New Roman CYR" w:cs="Times New Roman CYR"/>
          <w:sz w:val="28"/>
          <w:szCs w:val="28"/>
          <w:vertAlign w:val="superscript"/>
        </w:rPr>
        <w:t>Ф.И.О., ученая степень, звание, должность</w:t>
      </w:r>
    </w:p>
    <w:p w:rsidR="00515737" w:rsidRPr="00F74AA0" w:rsidRDefault="00515737" w:rsidP="005C34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b/>
          <w:bCs/>
          <w:sz w:val="16"/>
          <w:szCs w:val="16"/>
        </w:rPr>
      </w:pPr>
      <w:r w:rsidRPr="00F74AA0">
        <w:rPr>
          <w:b/>
          <w:bCs/>
          <w:sz w:val="16"/>
          <w:szCs w:val="16"/>
        </w:rPr>
        <w:t>____________________________________________________________________________________________________________</w:t>
      </w:r>
      <w:r>
        <w:rPr>
          <w:b/>
          <w:bCs/>
          <w:sz w:val="16"/>
          <w:szCs w:val="16"/>
        </w:rPr>
        <w:t>____</w:t>
      </w:r>
    </w:p>
    <w:p w:rsidR="00515737" w:rsidRDefault="00515737" w:rsidP="005C34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  <w:vertAlign w:val="superscript"/>
        </w:rPr>
      </w:pPr>
      <w:r>
        <w:rPr>
          <w:rFonts w:ascii="Times New Roman CYR" w:hAnsi="Times New Roman CYR" w:cs="Times New Roman CYR"/>
          <w:sz w:val="28"/>
          <w:szCs w:val="28"/>
          <w:vertAlign w:val="superscript"/>
        </w:rPr>
        <w:t>Ф.И.О., ученая степень, звание, должность</w:t>
      </w:r>
    </w:p>
    <w:p w:rsidR="00515737" w:rsidRDefault="00515737" w:rsidP="005C3445"/>
    <w:p w:rsidR="00515737" w:rsidRDefault="00515737" w:rsidP="00190F55">
      <w:pPr>
        <w:widowControl w:val="0"/>
        <w:tabs>
          <w:tab w:val="left" w:pos="6420"/>
        </w:tabs>
        <w:suppressAutoHyphens/>
        <w:spacing w:after="0" w:line="360" w:lineRule="auto"/>
      </w:pPr>
    </w:p>
    <w:p w:rsidR="00515737" w:rsidRDefault="00515737" w:rsidP="00190F55">
      <w:pPr>
        <w:widowControl w:val="0"/>
        <w:tabs>
          <w:tab w:val="left" w:pos="6420"/>
        </w:tabs>
        <w:suppressAutoHyphens/>
        <w:spacing w:after="0" w:line="360" w:lineRule="auto"/>
      </w:pPr>
    </w:p>
    <w:p w:rsidR="00515737" w:rsidRDefault="00515737" w:rsidP="00190F55">
      <w:pPr>
        <w:widowControl w:val="0"/>
        <w:tabs>
          <w:tab w:val="left" w:pos="6420"/>
        </w:tabs>
        <w:suppressAutoHyphens/>
        <w:spacing w:after="0" w:line="360" w:lineRule="auto"/>
      </w:pPr>
    </w:p>
    <w:p w:rsidR="00515737" w:rsidRDefault="00515737" w:rsidP="00190F55">
      <w:pPr>
        <w:widowControl w:val="0"/>
        <w:tabs>
          <w:tab w:val="left" w:pos="6420"/>
        </w:tabs>
        <w:suppressAutoHyphens/>
        <w:spacing w:after="0" w:line="360" w:lineRule="auto"/>
      </w:pPr>
    </w:p>
    <w:p w:rsidR="00515737" w:rsidRDefault="00515737" w:rsidP="00190F55">
      <w:pPr>
        <w:widowControl w:val="0"/>
        <w:tabs>
          <w:tab w:val="left" w:pos="6420"/>
        </w:tabs>
        <w:suppressAutoHyphens/>
        <w:spacing w:after="0" w:line="360" w:lineRule="auto"/>
      </w:pPr>
    </w:p>
    <w:p w:rsidR="00515737" w:rsidRDefault="00515737" w:rsidP="00190F55">
      <w:pPr>
        <w:widowControl w:val="0"/>
        <w:tabs>
          <w:tab w:val="left" w:pos="6420"/>
        </w:tabs>
        <w:suppressAutoHyphens/>
        <w:spacing w:after="0" w:line="360" w:lineRule="auto"/>
      </w:pPr>
    </w:p>
    <w:p w:rsidR="00515737" w:rsidRPr="00814DA1" w:rsidRDefault="00515737" w:rsidP="00190F55">
      <w:pPr>
        <w:widowControl w:val="0"/>
        <w:tabs>
          <w:tab w:val="left" w:pos="6420"/>
        </w:tabs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515737" w:rsidRPr="00814DA1" w:rsidRDefault="00515737" w:rsidP="005C3445">
      <w:pPr>
        <w:widowControl w:val="0"/>
        <w:tabs>
          <w:tab w:val="left" w:pos="6420"/>
        </w:tabs>
        <w:suppressAutoHyphens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14DA1">
        <w:rPr>
          <w:rFonts w:ascii="Times New Roman" w:hAnsi="Times New Roman"/>
          <w:b/>
          <w:sz w:val="24"/>
          <w:szCs w:val="24"/>
        </w:rPr>
        <w:t>СОДЕРЖАНИЕ</w:t>
      </w:r>
    </w:p>
    <w:p w:rsidR="00515737" w:rsidRPr="00814DA1" w:rsidRDefault="00515737" w:rsidP="005C3445">
      <w:pPr>
        <w:widowControl w:val="0"/>
        <w:tabs>
          <w:tab w:val="left" w:pos="6420"/>
        </w:tabs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1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43"/>
        <w:gridCol w:w="6797"/>
        <w:gridCol w:w="1440"/>
      </w:tblGrid>
      <w:tr w:rsidR="00515737" w:rsidRPr="00F2728C" w:rsidTr="00451821">
        <w:tc>
          <w:tcPr>
            <w:tcW w:w="943" w:type="dxa"/>
          </w:tcPr>
          <w:p w:rsidR="00515737" w:rsidRPr="00F2728C" w:rsidRDefault="00515737" w:rsidP="00451821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97" w:type="dxa"/>
          </w:tcPr>
          <w:p w:rsidR="00515737" w:rsidRPr="00F2728C" w:rsidRDefault="00515737" w:rsidP="00451821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728C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440" w:type="dxa"/>
          </w:tcPr>
          <w:p w:rsidR="00515737" w:rsidRPr="00F2728C" w:rsidRDefault="00515737" w:rsidP="00451821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728C">
              <w:rPr>
                <w:rFonts w:ascii="Times New Roman" w:hAnsi="Times New Roman"/>
                <w:b/>
                <w:sz w:val="24"/>
                <w:szCs w:val="24"/>
              </w:rPr>
              <w:t>Стр.</w:t>
            </w:r>
          </w:p>
        </w:tc>
      </w:tr>
      <w:tr w:rsidR="00515737" w:rsidRPr="00F2728C" w:rsidTr="00451821">
        <w:tc>
          <w:tcPr>
            <w:tcW w:w="943" w:type="dxa"/>
            <w:vAlign w:val="center"/>
          </w:tcPr>
          <w:p w:rsidR="00515737" w:rsidRPr="00F2728C" w:rsidRDefault="00515737" w:rsidP="00451821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728C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6797" w:type="dxa"/>
          </w:tcPr>
          <w:p w:rsidR="00515737" w:rsidRPr="00F2728C" w:rsidRDefault="00515737" w:rsidP="00451821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728C">
              <w:rPr>
                <w:rFonts w:ascii="Times New Roman" w:hAnsi="Times New Roman"/>
                <w:b/>
                <w:sz w:val="24"/>
                <w:szCs w:val="24"/>
              </w:rPr>
              <w:t>Паспорт рабочей программы учебной дисциплины</w:t>
            </w:r>
          </w:p>
        </w:tc>
        <w:tc>
          <w:tcPr>
            <w:tcW w:w="1440" w:type="dxa"/>
            <w:vAlign w:val="center"/>
          </w:tcPr>
          <w:p w:rsidR="00515737" w:rsidRPr="00F2728C" w:rsidRDefault="00515737" w:rsidP="00451821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728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515737" w:rsidRPr="00F2728C" w:rsidTr="00451821">
        <w:tc>
          <w:tcPr>
            <w:tcW w:w="943" w:type="dxa"/>
            <w:vAlign w:val="center"/>
          </w:tcPr>
          <w:p w:rsidR="00515737" w:rsidRPr="00F2728C" w:rsidRDefault="00515737" w:rsidP="00451821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6797" w:type="dxa"/>
          </w:tcPr>
          <w:p w:rsidR="00515737" w:rsidRPr="00F2728C" w:rsidRDefault="00515737" w:rsidP="00451821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>Область применения программы</w:t>
            </w:r>
          </w:p>
        </w:tc>
        <w:tc>
          <w:tcPr>
            <w:tcW w:w="1440" w:type="dxa"/>
            <w:vAlign w:val="center"/>
          </w:tcPr>
          <w:p w:rsidR="00515737" w:rsidRPr="00F2728C" w:rsidRDefault="00515737" w:rsidP="00451821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15737" w:rsidRPr="00F2728C" w:rsidTr="00451821">
        <w:tc>
          <w:tcPr>
            <w:tcW w:w="943" w:type="dxa"/>
            <w:vAlign w:val="center"/>
          </w:tcPr>
          <w:p w:rsidR="00515737" w:rsidRPr="00F2728C" w:rsidRDefault="00515737" w:rsidP="00451821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6797" w:type="dxa"/>
          </w:tcPr>
          <w:p w:rsidR="00515737" w:rsidRPr="00F2728C" w:rsidRDefault="00515737" w:rsidP="00451821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>Место учебной дисциплины в структуре программы подготовки специалистов среднего звена</w:t>
            </w:r>
          </w:p>
        </w:tc>
        <w:tc>
          <w:tcPr>
            <w:tcW w:w="1440" w:type="dxa"/>
            <w:vAlign w:val="center"/>
          </w:tcPr>
          <w:p w:rsidR="00515737" w:rsidRPr="00F2728C" w:rsidRDefault="00515737" w:rsidP="00451821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15737" w:rsidRPr="00F2728C" w:rsidTr="00451821">
        <w:tc>
          <w:tcPr>
            <w:tcW w:w="943" w:type="dxa"/>
            <w:vAlign w:val="center"/>
          </w:tcPr>
          <w:p w:rsidR="00515737" w:rsidRPr="00F2728C" w:rsidRDefault="00515737" w:rsidP="00451821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6797" w:type="dxa"/>
          </w:tcPr>
          <w:p w:rsidR="00515737" w:rsidRPr="00F2728C" w:rsidRDefault="00515737" w:rsidP="00451821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>Цели и задачи учебной дисциплины – требования к результатам освоения учебной дисциплины</w:t>
            </w:r>
          </w:p>
        </w:tc>
        <w:tc>
          <w:tcPr>
            <w:tcW w:w="1440" w:type="dxa"/>
            <w:vAlign w:val="center"/>
          </w:tcPr>
          <w:p w:rsidR="00515737" w:rsidRPr="00F2728C" w:rsidRDefault="00515737" w:rsidP="00451821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15737" w:rsidRPr="00F2728C" w:rsidTr="00451821">
        <w:tc>
          <w:tcPr>
            <w:tcW w:w="943" w:type="dxa"/>
            <w:vAlign w:val="center"/>
          </w:tcPr>
          <w:p w:rsidR="00515737" w:rsidRPr="00F2728C" w:rsidRDefault="00515737" w:rsidP="00451821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6797" w:type="dxa"/>
          </w:tcPr>
          <w:p w:rsidR="00515737" w:rsidRPr="00F2728C" w:rsidRDefault="00515737" w:rsidP="00451821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>Количество часов на освоение программы учебной дисциплины</w:t>
            </w:r>
          </w:p>
        </w:tc>
        <w:tc>
          <w:tcPr>
            <w:tcW w:w="1440" w:type="dxa"/>
            <w:vAlign w:val="center"/>
          </w:tcPr>
          <w:p w:rsidR="00515737" w:rsidRPr="00F2728C" w:rsidRDefault="00515737" w:rsidP="00451821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15737" w:rsidRPr="00F2728C" w:rsidTr="00451821">
        <w:tc>
          <w:tcPr>
            <w:tcW w:w="943" w:type="dxa"/>
            <w:vAlign w:val="center"/>
          </w:tcPr>
          <w:p w:rsidR="00515737" w:rsidRPr="00F2728C" w:rsidRDefault="00515737" w:rsidP="00451821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>1.5.</w:t>
            </w:r>
          </w:p>
        </w:tc>
        <w:tc>
          <w:tcPr>
            <w:tcW w:w="6797" w:type="dxa"/>
          </w:tcPr>
          <w:p w:rsidR="00515737" w:rsidRPr="00572175" w:rsidRDefault="00515737" w:rsidP="00451821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175">
              <w:rPr>
                <w:rFonts w:ascii="Times New Roman" w:hAnsi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440" w:type="dxa"/>
            <w:vAlign w:val="center"/>
          </w:tcPr>
          <w:p w:rsidR="00515737" w:rsidRPr="00F2728C" w:rsidRDefault="00515737" w:rsidP="00451821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15737" w:rsidRPr="00F2728C" w:rsidTr="00451821">
        <w:tc>
          <w:tcPr>
            <w:tcW w:w="943" w:type="dxa"/>
            <w:vAlign w:val="center"/>
          </w:tcPr>
          <w:p w:rsidR="00515737" w:rsidRPr="00F2728C" w:rsidRDefault="00515737" w:rsidP="00451821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728C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6797" w:type="dxa"/>
          </w:tcPr>
          <w:p w:rsidR="00515737" w:rsidRPr="00F2728C" w:rsidRDefault="00515737" w:rsidP="00451821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728C">
              <w:rPr>
                <w:rFonts w:ascii="Times New Roman" w:hAnsi="Times New Roman"/>
                <w:b/>
                <w:sz w:val="24"/>
                <w:szCs w:val="24"/>
              </w:rPr>
              <w:t>Структура и содержание учебной дисциплины</w:t>
            </w:r>
          </w:p>
        </w:tc>
        <w:tc>
          <w:tcPr>
            <w:tcW w:w="1440" w:type="dxa"/>
            <w:vAlign w:val="center"/>
          </w:tcPr>
          <w:p w:rsidR="00515737" w:rsidRPr="00F2728C" w:rsidRDefault="00515737" w:rsidP="00451821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515737" w:rsidRPr="00F2728C" w:rsidTr="00451821">
        <w:tc>
          <w:tcPr>
            <w:tcW w:w="943" w:type="dxa"/>
            <w:vAlign w:val="center"/>
          </w:tcPr>
          <w:p w:rsidR="00515737" w:rsidRPr="00F2728C" w:rsidRDefault="00515737" w:rsidP="00451821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6797" w:type="dxa"/>
          </w:tcPr>
          <w:p w:rsidR="00515737" w:rsidRPr="00F2728C" w:rsidRDefault="00515737" w:rsidP="00451821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>Объем учебной дисциплины и виды учебной работы</w:t>
            </w:r>
          </w:p>
        </w:tc>
        <w:tc>
          <w:tcPr>
            <w:tcW w:w="1440" w:type="dxa"/>
            <w:vAlign w:val="center"/>
          </w:tcPr>
          <w:p w:rsidR="00515737" w:rsidRPr="00F2728C" w:rsidRDefault="00515737" w:rsidP="00451821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515737" w:rsidRPr="00F2728C" w:rsidTr="00451821">
        <w:tc>
          <w:tcPr>
            <w:tcW w:w="943" w:type="dxa"/>
            <w:vAlign w:val="center"/>
          </w:tcPr>
          <w:p w:rsidR="00515737" w:rsidRPr="00F2728C" w:rsidRDefault="00515737" w:rsidP="00451821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6797" w:type="dxa"/>
          </w:tcPr>
          <w:p w:rsidR="00515737" w:rsidRPr="00F2728C" w:rsidRDefault="00515737" w:rsidP="00451821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>Тематический план и содержание учебной дисциплины</w:t>
            </w:r>
          </w:p>
        </w:tc>
        <w:tc>
          <w:tcPr>
            <w:tcW w:w="1440" w:type="dxa"/>
            <w:vAlign w:val="center"/>
          </w:tcPr>
          <w:p w:rsidR="00515737" w:rsidRPr="00F2728C" w:rsidRDefault="00515737" w:rsidP="0045182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515737" w:rsidRPr="00F2728C" w:rsidTr="00451821">
        <w:tc>
          <w:tcPr>
            <w:tcW w:w="943" w:type="dxa"/>
            <w:vAlign w:val="center"/>
          </w:tcPr>
          <w:p w:rsidR="00515737" w:rsidRPr="00F2728C" w:rsidRDefault="00515737" w:rsidP="00451821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728C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6797" w:type="dxa"/>
          </w:tcPr>
          <w:p w:rsidR="00515737" w:rsidRPr="00F2728C" w:rsidRDefault="00515737" w:rsidP="00451821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728C">
              <w:rPr>
                <w:rFonts w:ascii="Times New Roman" w:hAnsi="Times New Roman"/>
                <w:b/>
                <w:sz w:val="24"/>
                <w:szCs w:val="24"/>
              </w:rPr>
              <w:t>Условия реализации программы учебной дисциплины</w:t>
            </w:r>
          </w:p>
        </w:tc>
        <w:tc>
          <w:tcPr>
            <w:tcW w:w="1440" w:type="dxa"/>
            <w:vAlign w:val="center"/>
          </w:tcPr>
          <w:p w:rsidR="00515737" w:rsidRPr="00F2728C" w:rsidRDefault="00515737" w:rsidP="0045182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</w:tr>
      <w:tr w:rsidR="00515737" w:rsidRPr="00F2728C" w:rsidTr="00451821">
        <w:tc>
          <w:tcPr>
            <w:tcW w:w="943" w:type="dxa"/>
            <w:vAlign w:val="center"/>
          </w:tcPr>
          <w:p w:rsidR="00515737" w:rsidRPr="00F2728C" w:rsidRDefault="00515737" w:rsidP="00451821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6797" w:type="dxa"/>
          </w:tcPr>
          <w:p w:rsidR="00515737" w:rsidRPr="00F2728C" w:rsidRDefault="00515737" w:rsidP="0045182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>Требования к минимальному материально-техническому обеспечению</w:t>
            </w:r>
          </w:p>
        </w:tc>
        <w:tc>
          <w:tcPr>
            <w:tcW w:w="1440" w:type="dxa"/>
            <w:vAlign w:val="center"/>
          </w:tcPr>
          <w:p w:rsidR="00515737" w:rsidRPr="00F2728C" w:rsidRDefault="00515737" w:rsidP="0045182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515737" w:rsidRPr="00F2728C" w:rsidTr="00451821">
        <w:tc>
          <w:tcPr>
            <w:tcW w:w="943" w:type="dxa"/>
            <w:vAlign w:val="center"/>
          </w:tcPr>
          <w:p w:rsidR="00515737" w:rsidRPr="00F2728C" w:rsidRDefault="00515737" w:rsidP="00451821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6797" w:type="dxa"/>
          </w:tcPr>
          <w:p w:rsidR="00515737" w:rsidRPr="00F2728C" w:rsidRDefault="00515737" w:rsidP="0045182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>Информационное обеспечение обучения</w:t>
            </w:r>
          </w:p>
        </w:tc>
        <w:tc>
          <w:tcPr>
            <w:tcW w:w="1440" w:type="dxa"/>
            <w:vAlign w:val="center"/>
          </w:tcPr>
          <w:p w:rsidR="00515737" w:rsidRPr="00F2728C" w:rsidRDefault="00515737" w:rsidP="0045182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515737" w:rsidRPr="00F2728C" w:rsidTr="00451821">
        <w:tc>
          <w:tcPr>
            <w:tcW w:w="943" w:type="dxa"/>
            <w:vAlign w:val="center"/>
          </w:tcPr>
          <w:p w:rsidR="00515737" w:rsidRPr="00F2728C" w:rsidRDefault="00515737" w:rsidP="00451821">
            <w:pPr>
              <w:widowControl w:val="0"/>
              <w:tabs>
                <w:tab w:val="left" w:pos="6420"/>
              </w:tabs>
              <w:suppressAutoHyphens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728C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6797" w:type="dxa"/>
          </w:tcPr>
          <w:p w:rsidR="00515737" w:rsidRPr="00F2728C" w:rsidRDefault="00515737" w:rsidP="00451821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728C">
              <w:rPr>
                <w:rFonts w:ascii="Times New Roman" w:hAnsi="Times New Roman"/>
                <w:b/>
                <w:sz w:val="24"/>
                <w:szCs w:val="24"/>
              </w:rPr>
              <w:t>Контроль и оценка результатов освоения учебной дисциплины</w:t>
            </w:r>
          </w:p>
        </w:tc>
        <w:tc>
          <w:tcPr>
            <w:tcW w:w="1440" w:type="dxa"/>
            <w:vAlign w:val="center"/>
          </w:tcPr>
          <w:p w:rsidR="00515737" w:rsidRPr="00F2728C" w:rsidRDefault="00515737" w:rsidP="0045182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</w:tr>
    </w:tbl>
    <w:p w:rsidR="00515737" w:rsidRDefault="00515737" w:rsidP="005C3445">
      <w:pPr>
        <w:widowControl w:val="0"/>
        <w:tabs>
          <w:tab w:val="left" w:pos="6420"/>
        </w:tabs>
        <w:suppressAutoHyphens/>
        <w:jc w:val="both"/>
      </w:pPr>
    </w:p>
    <w:p w:rsidR="00515737" w:rsidRDefault="00515737" w:rsidP="005C3445">
      <w:pPr>
        <w:pStyle w:val="Heading1"/>
        <w:spacing w:line="360" w:lineRule="auto"/>
        <w:rPr>
          <w:b/>
          <w:caps/>
        </w:rPr>
      </w:pPr>
    </w:p>
    <w:p w:rsidR="00515737" w:rsidRDefault="00515737" w:rsidP="005C34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</w:rPr>
      </w:pPr>
    </w:p>
    <w:p w:rsidR="00515737" w:rsidRDefault="00515737" w:rsidP="005C34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</w:rPr>
      </w:pPr>
    </w:p>
    <w:p w:rsidR="00515737" w:rsidRDefault="00515737" w:rsidP="005C34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</w:rPr>
      </w:pPr>
    </w:p>
    <w:p w:rsidR="00515737" w:rsidRDefault="00515737" w:rsidP="005C34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</w:rPr>
      </w:pPr>
    </w:p>
    <w:p w:rsidR="00515737" w:rsidRDefault="00515737" w:rsidP="005C34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</w:rPr>
      </w:pPr>
    </w:p>
    <w:p w:rsidR="00515737" w:rsidRDefault="00515737" w:rsidP="005C34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</w:rPr>
      </w:pPr>
    </w:p>
    <w:p w:rsidR="00515737" w:rsidRDefault="00515737" w:rsidP="005C34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</w:rPr>
      </w:pPr>
    </w:p>
    <w:p w:rsidR="00515737" w:rsidRDefault="00515737" w:rsidP="005C34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</w:rPr>
      </w:pPr>
    </w:p>
    <w:p w:rsidR="00515737" w:rsidRPr="00AA5DE2" w:rsidRDefault="00515737" w:rsidP="005C3445">
      <w:pPr>
        <w:pStyle w:val="NormalWeb"/>
        <w:spacing w:before="0" w:beforeAutospacing="0" w:after="0" w:afterAutospacing="0"/>
        <w:jc w:val="center"/>
        <w:rPr>
          <w:b/>
        </w:rPr>
      </w:pPr>
      <w:r w:rsidRPr="00AA5DE2">
        <w:rPr>
          <w:b/>
          <w:bCs/>
        </w:rPr>
        <w:t>1. ПАСПОРТ РАБОЧЕЙ ПРОГРАММЫ УЧЕБНОЙ ДИСЦИПЛИНЫ</w:t>
      </w:r>
    </w:p>
    <w:p w:rsidR="00515737" w:rsidRPr="00AA5DE2" w:rsidRDefault="00515737" w:rsidP="005C3445">
      <w:pPr>
        <w:pStyle w:val="NormalWeb"/>
        <w:spacing w:before="0" w:beforeAutospacing="0" w:after="0" w:afterAutospacing="0"/>
        <w:jc w:val="center"/>
        <w:rPr>
          <w:b/>
        </w:rPr>
      </w:pPr>
      <w:r>
        <w:rPr>
          <w:b/>
          <w:sz w:val="28"/>
          <w:szCs w:val="28"/>
        </w:rPr>
        <w:t>ОУДБ.02.</w:t>
      </w:r>
      <w:r w:rsidRPr="00AA5DE2">
        <w:rPr>
          <w:b/>
          <w:sz w:val="28"/>
          <w:szCs w:val="28"/>
        </w:rPr>
        <w:t xml:space="preserve"> </w:t>
      </w:r>
      <w:r w:rsidRPr="00AA5DE2">
        <w:rPr>
          <w:b/>
          <w:sz w:val="44"/>
          <w:szCs w:val="44"/>
        </w:rPr>
        <w:t xml:space="preserve"> </w:t>
      </w:r>
      <w:r>
        <w:rPr>
          <w:b/>
          <w:bCs/>
        </w:rPr>
        <w:t>МАТЕМАТИКА</w:t>
      </w:r>
    </w:p>
    <w:p w:rsidR="00515737" w:rsidRPr="005C3445" w:rsidRDefault="00515737" w:rsidP="005C3445">
      <w:pPr>
        <w:pStyle w:val="NormalWeb"/>
        <w:spacing w:before="120" w:beforeAutospacing="0" w:after="0" w:afterAutospacing="0"/>
      </w:pPr>
      <w:r w:rsidRPr="005C3445">
        <w:rPr>
          <w:b/>
          <w:bCs/>
        </w:rPr>
        <w:t>1.1. Область применения рабочей программы</w:t>
      </w:r>
    </w:p>
    <w:p w:rsidR="00515737" w:rsidRPr="005C3445" w:rsidRDefault="00515737" w:rsidP="005C3445">
      <w:pPr>
        <w:pStyle w:val="NormalWeb"/>
        <w:spacing w:before="120" w:beforeAutospacing="0" w:after="0" w:afterAutospacing="0"/>
        <w:ind w:firstLine="720"/>
        <w:jc w:val="both"/>
      </w:pPr>
      <w:r w:rsidRPr="005C3445">
        <w:t>Рабочая программа учебной дисциплины является частью программы подготовки специалистов среднего звена по специальности 49.02.01 Физическая культура.</w:t>
      </w:r>
    </w:p>
    <w:p w:rsidR="00515737" w:rsidRPr="005C3445" w:rsidRDefault="00515737" w:rsidP="005C3445">
      <w:pPr>
        <w:pStyle w:val="NormalWeb"/>
        <w:spacing w:before="120" w:beforeAutospacing="0" w:after="0" w:afterAutospacing="0"/>
        <w:ind w:firstLine="720"/>
        <w:jc w:val="both"/>
      </w:pPr>
      <w:r w:rsidRPr="005C3445">
        <w:t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«Математика», на основе примерной программы общеобразовательной учебной дисциплины для профессиональных образовательных организаций, рекомендованной ФГАУ «ФИРО» в качестве примерной программы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 (Протокол № 3 от 21.07.2015, регистрационный номер рецензии 385 от 23.07.2015 ФГАУ «ФИРО»).</w:t>
      </w:r>
    </w:p>
    <w:p w:rsidR="00515737" w:rsidRPr="005C3445" w:rsidRDefault="00515737" w:rsidP="005C3445">
      <w:pPr>
        <w:pStyle w:val="NormalWeb"/>
        <w:spacing w:before="120" w:beforeAutospacing="0" w:after="0" w:afterAutospacing="0"/>
        <w:ind w:firstLine="720"/>
        <w:jc w:val="both"/>
        <w:rPr>
          <w:sz w:val="27"/>
          <w:szCs w:val="27"/>
        </w:rPr>
      </w:pPr>
      <w:r w:rsidRPr="005C3445">
        <w:t>Рабочая программа учебной дисциплины может быть использована</w:t>
      </w:r>
      <w:r w:rsidRPr="005C3445">
        <w:rPr>
          <w:b/>
        </w:rPr>
        <w:t xml:space="preserve"> </w:t>
      </w:r>
      <w:r w:rsidRPr="005C3445">
        <w:t>всеми образовательными учреждениями профессионального образования на территории Российской Федерации,</w:t>
      </w:r>
      <w:r w:rsidRPr="005C3445">
        <w:rPr>
          <w:spacing w:val="-2"/>
        </w:rPr>
        <w:t xml:space="preserve"> имеющими право на реализацию основной профессиональной образовательной программы по данной укрупненной группе специальностей и</w:t>
      </w:r>
      <w:r w:rsidRPr="005C3445">
        <w:t xml:space="preserve"> в области дополнительного педагогического образования.</w:t>
      </w:r>
    </w:p>
    <w:p w:rsidR="00515737" w:rsidRPr="005C3445" w:rsidRDefault="00515737" w:rsidP="005C34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hAnsi="Times New Roman"/>
          <w:b/>
          <w:i/>
        </w:rPr>
      </w:pPr>
      <w:r w:rsidRPr="005C3445">
        <w:rPr>
          <w:rFonts w:ascii="Times New Roman" w:hAnsi="Times New Roman"/>
          <w:b/>
          <w:bCs/>
        </w:rPr>
        <w:t xml:space="preserve">1.2. Место учебной дисциплины </w:t>
      </w:r>
      <w:r w:rsidRPr="005C3445">
        <w:rPr>
          <w:rFonts w:ascii="Times New Roman" w:hAnsi="Times New Roman"/>
          <w:b/>
        </w:rPr>
        <w:t>в структуре программы подготовки специалистов среднего звена</w:t>
      </w:r>
      <w:r w:rsidRPr="005C3445">
        <w:rPr>
          <w:rFonts w:ascii="Times New Roman" w:hAnsi="Times New Roman"/>
          <w:b/>
          <w:i/>
        </w:rPr>
        <w:t>:</w:t>
      </w:r>
    </w:p>
    <w:p w:rsidR="00515737" w:rsidRPr="005C3445" w:rsidRDefault="00515737" w:rsidP="005C3445">
      <w:pPr>
        <w:pStyle w:val="NormalWeb"/>
        <w:spacing w:before="120" w:beforeAutospacing="0" w:after="0" w:afterAutospacing="0"/>
        <w:ind w:firstLine="709"/>
        <w:jc w:val="both"/>
      </w:pPr>
      <w:r w:rsidRPr="005C3445">
        <w:t>Учебная дисциплина «</w:t>
      </w:r>
      <w:r w:rsidRPr="005C3445">
        <w:rPr>
          <w:bCs/>
        </w:rPr>
        <w:t>Математика»</w:t>
      </w:r>
      <w:r w:rsidRPr="005C3445">
        <w:t xml:space="preserve"> относится к разделу ОУДБ.00 Базовые общеобразовательные учебные дисциплины цикла ОУ.00 Общеобразовательный учебный цикл программы подготовки специалистов среднего звена.</w:t>
      </w:r>
    </w:p>
    <w:p w:rsidR="00515737" w:rsidRPr="005C3445" w:rsidRDefault="00515737" w:rsidP="005C3445">
      <w:pPr>
        <w:spacing w:before="120" w:after="0" w:line="240" w:lineRule="auto"/>
        <w:jc w:val="both"/>
        <w:rPr>
          <w:rFonts w:ascii="Times New Roman" w:hAnsi="Times New Roman"/>
          <w:b/>
        </w:rPr>
      </w:pPr>
      <w:r w:rsidRPr="005C3445">
        <w:rPr>
          <w:rFonts w:ascii="Times New Roman" w:hAnsi="Times New Roman"/>
          <w:b/>
        </w:rPr>
        <w:t>1.3. Цели и задачи учебной дисциплины – требования к результатам освоения учебной дисциплины:</w:t>
      </w:r>
    </w:p>
    <w:p w:rsidR="00515737" w:rsidRPr="005C3445" w:rsidRDefault="00515737" w:rsidP="005C3445">
      <w:pPr>
        <w:spacing w:before="120" w:after="0" w:line="240" w:lineRule="auto"/>
        <w:ind w:firstLine="426"/>
        <w:jc w:val="both"/>
        <w:rPr>
          <w:rFonts w:ascii="Times New Roman" w:hAnsi="Times New Roman"/>
          <w:i/>
          <w:u w:val="single"/>
        </w:rPr>
      </w:pPr>
      <w:r w:rsidRPr="005C3445">
        <w:rPr>
          <w:rFonts w:ascii="Times New Roman" w:hAnsi="Times New Roman"/>
          <w:i/>
          <w:u w:val="single"/>
        </w:rPr>
        <w:t xml:space="preserve">Содержание программы учебной дисциплины направлено на достижение следующих целей: </w:t>
      </w:r>
    </w:p>
    <w:p w:rsidR="00515737" w:rsidRPr="005C3445" w:rsidRDefault="00515737" w:rsidP="005C3445">
      <w:pPr>
        <w:numPr>
          <w:ilvl w:val="0"/>
          <w:numId w:val="2"/>
        </w:numPr>
        <w:spacing w:before="120" w:after="0" w:line="240" w:lineRule="auto"/>
        <w:ind w:left="0" w:firstLine="425"/>
        <w:jc w:val="both"/>
        <w:rPr>
          <w:rFonts w:ascii="Times New Roman" w:hAnsi="Times New Roman"/>
        </w:rPr>
      </w:pPr>
      <w:r w:rsidRPr="005C3445">
        <w:rPr>
          <w:rFonts w:ascii="Times New Roman" w:hAnsi="Times New Roman"/>
        </w:rPr>
        <w:t>обеспечение сформированности представлений о социальных, ку</w:t>
      </w:r>
      <w:r>
        <w:rPr>
          <w:rFonts w:ascii="Times New Roman" w:hAnsi="Times New Roman"/>
        </w:rPr>
        <w:t>льтурных</w:t>
      </w:r>
      <w:r w:rsidRPr="005C3445">
        <w:rPr>
          <w:rFonts w:ascii="Times New Roman" w:hAnsi="Times New Roman"/>
        </w:rPr>
        <w:t xml:space="preserve"> и исторических факторах становления математики; </w:t>
      </w:r>
    </w:p>
    <w:p w:rsidR="00515737" w:rsidRPr="005C3445" w:rsidRDefault="00515737" w:rsidP="005C3445">
      <w:pPr>
        <w:numPr>
          <w:ilvl w:val="0"/>
          <w:numId w:val="2"/>
        </w:numPr>
        <w:spacing w:before="120" w:after="0" w:line="240" w:lineRule="auto"/>
        <w:ind w:left="0" w:firstLine="425"/>
        <w:jc w:val="both"/>
        <w:rPr>
          <w:rFonts w:ascii="Times New Roman" w:hAnsi="Times New Roman"/>
        </w:rPr>
      </w:pPr>
      <w:r w:rsidRPr="005C3445">
        <w:rPr>
          <w:rFonts w:ascii="Times New Roman" w:hAnsi="Times New Roman"/>
        </w:rPr>
        <w:t xml:space="preserve">обеспечение сформированности логического, алгоритмического и математического мышления; </w:t>
      </w:r>
    </w:p>
    <w:p w:rsidR="00515737" w:rsidRPr="005C3445" w:rsidRDefault="00515737" w:rsidP="005C3445">
      <w:pPr>
        <w:numPr>
          <w:ilvl w:val="0"/>
          <w:numId w:val="2"/>
        </w:numPr>
        <w:spacing w:before="120" w:after="0" w:line="240" w:lineRule="auto"/>
        <w:ind w:left="0" w:firstLine="425"/>
        <w:jc w:val="both"/>
        <w:rPr>
          <w:rFonts w:ascii="Times New Roman" w:hAnsi="Times New Roman"/>
        </w:rPr>
      </w:pPr>
      <w:r w:rsidRPr="005C3445">
        <w:rPr>
          <w:rFonts w:ascii="Times New Roman" w:hAnsi="Times New Roman"/>
        </w:rPr>
        <w:t xml:space="preserve">обеспечение сформированности умений применять полученные знания при решении различных задач; </w:t>
      </w:r>
    </w:p>
    <w:p w:rsidR="00515737" w:rsidRPr="005C3445" w:rsidRDefault="00515737" w:rsidP="005C3445">
      <w:pPr>
        <w:numPr>
          <w:ilvl w:val="0"/>
          <w:numId w:val="2"/>
        </w:numPr>
        <w:spacing w:before="120" w:after="0" w:line="240" w:lineRule="auto"/>
        <w:ind w:left="0" w:firstLine="425"/>
        <w:jc w:val="both"/>
        <w:rPr>
          <w:rFonts w:ascii="Times New Roman" w:hAnsi="Times New Roman"/>
          <w:i/>
          <w:u w:val="single"/>
        </w:rPr>
      </w:pPr>
      <w:r w:rsidRPr="005C3445">
        <w:rPr>
          <w:rFonts w:ascii="Times New Roman" w:hAnsi="Times New Roman"/>
        </w:rPr>
        <w:t>обеспечение сформированности представлений о математике как части общечеловеческой культуры, универсальном языке науки, позволяющем описывать и изучать реальные процессы и явления.</w:t>
      </w:r>
    </w:p>
    <w:p w:rsidR="00515737" w:rsidRPr="005C3445" w:rsidRDefault="00515737" w:rsidP="005C3445">
      <w:pPr>
        <w:spacing w:before="120" w:after="0" w:line="240" w:lineRule="auto"/>
        <w:jc w:val="both"/>
        <w:rPr>
          <w:rFonts w:ascii="Times New Roman" w:hAnsi="Times New Roman"/>
          <w:i/>
          <w:u w:val="single"/>
        </w:rPr>
      </w:pPr>
      <w:r w:rsidRPr="005C3445">
        <w:rPr>
          <w:rFonts w:ascii="Times New Roman" w:hAnsi="Times New Roman"/>
          <w:i/>
          <w:u w:val="single"/>
        </w:rPr>
        <w:t>Освоение содержания учебной дисциплины «Математика» обеспечивает достижение обучающимися следующих результатов:</w:t>
      </w:r>
    </w:p>
    <w:p w:rsidR="00515737" w:rsidRPr="005C3445" w:rsidRDefault="00515737" w:rsidP="005C3445">
      <w:pPr>
        <w:numPr>
          <w:ilvl w:val="0"/>
          <w:numId w:val="1"/>
        </w:numPr>
        <w:tabs>
          <w:tab w:val="clear" w:pos="360"/>
          <w:tab w:val="num" w:pos="720"/>
        </w:tabs>
        <w:spacing w:before="120" w:after="0" w:line="240" w:lineRule="auto"/>
        <w:ind w:left="0" w:firstLine="360"/>
        <w:jc w:val="both"/>
        <w:rPr>
          <w:rFonts w:ascii="Times New Roman" w:hAnsi="Times New Roman"/>
          <w:b/>
          <w:i/>
        </w:rPr>
      </w:pPr>
      <w:r w:rsidRPr="005C3445">
        <w:rPr>
          <w:rFonts w:ascii="Times New Roman" w:hAnsi="Times New Roman"/>
          <w:b/>
          <w:i/>
        </w:rPr>
        <w:t>личностных</w:t>
      </w:r>
    </w:p>
    <w:p w:rsidR="00515737" w:rsidRPr="005C3445" w:rsidRDefault="00515737" w:rsidP="005C3445">
      <w:pPr>
        <w:pStyle w:val="BodyText"/>
        <w:widowControl w:val="0"/>
        <w:spacing w:before="120"/>
        <w:ind w:firstLine="550"/>
        <w:rPr>
          <w:sz w:val="24"/>
          <w:szCs w:val="24"/>
        </w:rPr>
      </w:pPr>
      <w:r w:rsidRPr="005C3445">
        <w:t xml:space="preserve">– </w:t>
      </w:r>
      <w:r w:rsidRPr="005C3445">
        <w:rPr>
          <w:color w:val="000000"/>
          <w:sz w:val="24"/>
          <w:szCs w:val="24"/>
        </w:rPr>
        <w:t>сформированность представлений о математике как универсальном языке науки, средстве моделирования явлений и процессов, идеях и методах ма</w:t>
      </w:r>
      <w:r w:rsidRPr="005C3445">
        <w:rPr>
          <w:color w:val="000000"/>
          <w:sz w:val="24"/>
          <w:szCs w:val="24"/>
        </w:rPr>
        <w:softHyphen/>
        <w:t>тематики;</w:t>
      </w:r>
    </w:p>
    <w:p w:rsidR="00515737" w:rsidRPr="005C3445" w:rsidRDefault="00515737" w:rsidP="005C3445">
      <w:pPr>
        <w:pStyle w:val="BodyText"/>
        <w:widowControl w:val="0"/>
        <w:spacing w:before="120"/>
        <w:ind w:firstLine="550"/>
        <w:rPr>
          <w:sz w:val="24"/>
          <w:szCs w:val="24"/>
        </w:rPr>
      </w:pPr>
      <w:r w:rsidRPr="005C3445">
        <w:t xml:space="preserve">– </w:t>
      </w:r>
      <w:r w:rsidRPr="005C3445">
        <w:rPr>
          <w:color w:val="000000"/>
          <w:sz w:val="24"/>
          <w:szCs w:val="24"/>
        </w:rPr>
        <w:t>понимание значимости математики для научно-технического прогресса, сформированность отношения к математике как к части общечеловеческой культуры через знакомство с историей развития математики, эволюцией математических идей;</w:t>
      </w:r>
    </w:p>
    <w:p w:rsidR="00515737" w:rsidRPr="005C3445" w:rsidRDefault="00515737" w:rsidP="005C3445">
      <w:pPr>
        <w:pStyle w:val="BodyText"/>
        <w:widowControl w:val="0"/>
        <w:spacing w:before="120"/>
        <w:ind w:firstLine="550"/>
        <w:rPr>
          <w:sz w:val="24"/>
          <w:szCs w:val="24"/>
        </w:rPr>
      </w:pPr>
      <w:r w:rsidRPr="005C3445">
        <w:t xml:space="preserve">– </w:t>
      </w:r>
      <w:r w:rsidRPr="005C3445">
        <w:rPr>
          <w:color w:val="000000"/>
          <w:sz w:val="24"/>
          <w:szCs w:val="24"/>
        </w:rPr>
        <w:t>развитие логического мышления, пространственного воображения, алгорит</w:t>
      </w:r>
      <w:r w:rsidRPr="005C3445">
        <w:rPr>
          <w:color w:val="000000"/>
          <w:sz w:val="24"/>
          <w:szCs w:val="24"/>
        </w:rPr>
        <w:softHyphen/>
        <w:t>мической культуры, критичности мышления на уровне, необходимом для будущей профессиональной деятельности, для продолжения образования и самообразования;</w:t>
      </w:r>
    </w:p>
    <w:p w:rsidR="00515737" w:rsidRPr="005C3445" w:rsidRDefault="00515737" w:rsidP="005C3445">
      <w:pPr>
        <w:pStyle w:val="BodyText"/>
        <w:widowControl w:val="0"/>
        <w:spacing w:before="120"/>
        <w:ind w:firstLine="550"/>
        <w:rPr>
          <w:sz w:val="24"/>
          <w:szCs w:val="24"/>
        </w:rPr>
      </w:pPr>
      <w:r w:rsidRPr="005C3445">
        <w:t xml:space="preserve">– </w:t>
      </w:r>
      <w:r w:rsidRPr="005C3445">
        <w:rPr>
          <w:color w:val="000000"/>
          <w:sz w:val="24"/>
          <w:szCs w:val="24"/>
        </w:rPr>
        <w:t>овладение математическими знаниями и умениями, необходимыми в по</w:t>
      </w:r>
      <w:r w:rsidRPr="005C3445">
        <w:rPr>
          <w:color w:val="000000"/>
          <w:sz w:val="24"/>
          <w:szCs w:val="24"/>
        </w:rPr>
        <w:softHyphen/>
        <w:t>вседневной жизни, для освоения смежных естественно-научных дисциплин и дисциплин профессионального цикла, для получения образования в областях, не требующих углубленной математической подготовки;</w:t>
      </w:r>
    </w:p>
    <w:p w:rsidR="00515737" w:rsidRPr="005C3445" w:rsidRDefault="00515737" w:rsidP="005C3445">
      <w:pPr>
        <w:pStyle w:val="BodyText"/>
        <w:widowControl w:val="0"/>
        <w:spacing w:before="120"/>
        <w:ind w:firstLine="550"/>
        <w:rPr>
          <w:sz w:val="24"/>
          <w:szCs w:val="24"/>
        </w:rPr>
      </w:pPr>
      <w:r w:rsidRPr="005C3445">
        <w:t xml:space="preserve">– </w:t>
      </w:r>
      <w:r w:rsidRPr="005C3445">
        <w:rPr>
          <w:color w:val="000000"/>
          <w:sz w:val="24"/>
          <w:szCs w:val="24"/>
        </w:rPr>
        <w:t>готовность и способность к образованию, в том числе самообразованию,                                      на протяжении всей жизни; сознательное отношение к непрерывному об</w:t>
      </w:r>
      <w:r w:rsidRPr="005C3445">
        <w:rPr>
          <w:color w:val="000000"/>
          <w:sz w:val="24"/>
          <w:szCs w:val="24"/>
        </w:rPr>
        <w:softHyphen/>
        <w:t>разованию как условию успешной профессиональной и общественной дея</w:t>
      </w:r>
      <w:r w:rsidRPr="005C3445">
        <w:rPr>
          <w:color w:val="000000"/>
          <w:sz w:val="24"/>
          <w:szCs w:val="24"/>
        </w:rPr>
        <w:softHyphen/>
        <w:t>тельности;</w:t>
      </w:r>
    </w:p>
    <w:p w:rsidR="00515737" w:rsidRPr="005C3445" w:rsidRDefault="00515737" w:rsidP="005C3445">
      <w:pPr>
        <w:pStyle w:val="BodyText"/>
        <w:widowControl w:val="0"/>
        <w:spacing w:before="120"/>
        <w:ind w:firstLine="550"/>
        <w:rPr>
          <w:sz w:val="24"/>
          <w:szCs w:val="24"/>
        </w:rPr>
      </w:pPr>
      <w:r w:rsidRPr="005C3445">
        <w:t xml:space="preserve">– </w:t>
      </w:r>
      <w:r w:rsidRPr="005C3445">
        <w:rPr>
          <w:color w:val="000000"/>
          <w:sz w:val="24"/>
          <w:szCs w:val="24"/>
        </w:rPr>
        <w:t>готовность и способность к самостоятельной творческой и ответственной деятельности;</w:t>
      </w:r>
    </w:p>
    <w:p w:rsidR="00515737" w:rsidRPr="005C3445" w:rsidRDefault="00515737" w:rsidP="005C3445">
      <w:pPr>
        <w:pStyle w:val="BodyText"/>
        <w:widowControl w:val="0"/>
        <w:spacing w:before="120"/>
        <w:ind w:firstLine="550"/>
        <w:rPr>
          <w:sz w:val="24"/>
          <w:szCs w:val="24"/>
        </w:rPr>
      </w:pPr>
      <w:r w:rsidRPr="005C3445">
        <w:t xml:space="preserve">– </w:t>
      </w:r>
      <w:r w:rsidRPr="005C3445">
        <w:rPr>
          <w:color w:val="000000"/>
          <w:sz w:val="24"/>
          <w:szCs w:val="24"/>
        </w:rPr>
        <w:t>готовность к коллективной работе, сотрудничеству со сверстниками                                   в образовательной, общественно полезной, учебно-исследовательской, проектной                           и других видах деятельности;</w:t>
      </w:r>
    </w:p>
    <w:p w:rsidR="00515737" w:rsidRPr="005C3445" w:rsidRDefault="00515737" w:rsidP="005C3445">
      <w:pPr>
        <w:pStyle w:val="BodyText"/>
        <w:widowControl w:val="0"/>
        <w:spacing w:before="120"/>
        <w:ind w:firstLine="550"/>
        <w:rPr>
          <w:sz w:val="24"/>
          <w:szCs w:val="24"/>
        </w:rPr>
      </w:pPr>
      <w:r w:rsidRPr="005C3445">
        <w:t xml:space="preserve">– </w:t>
      </w:r>
      <w:r w:rsidRPr="005C3445">
        <w:rPr>
          <w:sz w:val="24"/>
          <w:szCs w:val="24"/>
        </w:rPr>
        <w:t>отношение к профессиональной деятельности как возможности участия в реше</w:t>
      </w:r>
      <w:r w:rsidRPr="005C3445">
        <w:rPr>
          <w:sz w:val="24"/>
          <w:szCs w:val="24"/>
        </w:rPr>
        <w:softHyphen/>
        <w:t>нии личных, общественных, государственных, общенациональных проблем;</w:t>
      </w:r>
    </w:p>
    <w:p w:rsidR="00515737" w:rsidRPr="005C3445" w:rsidRDefault="00515737" w:rsidP="005C3445">
      <w:pPr>
        <w:numPr>
          <w:ilvl w:val="0"/>
          <w:numId w:val="1"/>
        </w:numPr>
        <w:tabs>
          <w:tab w:val="clear" w:pos="360"/>
          <w:tab w:val="num" w:pos="720"/>
        </w:tabs>
        <w:spacing w:before="120" w:after="0" w:line="240" w:lineRule="auto"/>
        <w:ind w:left="0" w:firstLine="360"/>
        <w:jc w:val="both"/>
        <w:rPr>
          <w:rFonts w:ascii="Times New Roman" w:hAnsi="Times New Roman"/>
          <w:b/>
          <w:i/>
        </w:rPr>
      </w:pPr>
      <w:r w:rsidRPr="005C3445">
        <w:rPr>
          <w:rFonts w:ascii="Times New Roman" w:hAnsi="Times New Roman"/>
          <w:b/>
          <w:i/>
        </w:rPr>
        <w:t>метапредметных:</w:t>
      </w:r>
    </w:p>
    <w:p w:rsidR="00515737" w:rsidRPr="005C3445" w:rsidRDefault="00515737" w:rsidP="005C3445">
      <w:pPr>
        <w:pStyle w:val="BodyText"/>
        <w:widowControl w:val="0"/>
        <w:tabs>
          <w:tab w:val="left" w:pos="0"/>
        </w:tabs>
        <w:spacing w:before="120"/>
        <w:ind w:firstLine="550"/>
        <w:rPr>
          <w:sz w:val="24"/>
          <w:szCs w:val="24"/>
        </w:rPr>
      </w:pPr>
      <w:r w:rsidRPr="005C3445">
        <w:t xml:space="preserve">– </w:t>
      </w:r>
      <w:r w:rsidRPr="005C3445">
        <w:rPr>
          <w:color w:val="000000"/>
          <w:sz w:val="24"/>
          <w:szCs w:val="24"/>
        </w:rPr>
        <w:t>умение самостоятельно определять цели деятельности и составлять планы деятельности; самостоятельно осуществлять, контролировать и корректи</w:t>
      </w:r>
      <w:r w:rsidRPr="005C3445">
        <w:rPr>
          <w:color w:val="000000"/>
          <w:sz w:val="24"/>
          <w:szCs w:val="24"/>
        </w:rPr>
        <w:softHyphen/>
        <w:t>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515737" w:rsidRPr="005C3445" w:rsidRDefault="00515737" w:rsidP="005C3445">
      <w:pPr>
        <w:pStyle w:val="BodyText"/>
        <w:widowControl w:val="0"/>
        <w:tabs>
          <w:tab w:val="left" w:pos="0"/>
        </w:tabs>
        <w:spacing w:before="120"/>
        <w:ind w:firstLine="550"/>
        <w:rPr>
          <w:sz w:val="24"/>
          <w:szCs w:val="24"/>
        </w:rPr>
      </w:pPr>
      <w:r w:rsidRPr="005C3445">
        <w:t xml:space="preserve">– </w:t>
      </w:r>
      <w:r w:rsidRPr="005C3445">
        <w:rPr>
          <w:color w:val="000000"/>
          <w:sz w:val="24"/>
          <w:szCs w:val="24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</w:t>
      </w:r>
      <w:r w:rsidRPr="005C3445">
        <w:rPr>
          <w:color w:val="000000"/>
          <w:sz w:val="24"/>
          <w:szCs w:val="24"/>
        </w:rPr>
        <w:softHyphen/>
        <w:t>тивно разрешать конфликты;</w:t>
      </w:r>
    </w:p>
    <w:p w:rsidR="00515737" w:rsidRPr="005C3445" w:rsidRDefault="00515737" w:rsidP="005C3445">
      <w:pPr>
        <w:pStyle w:val="BodyText"/>
        <w:widowControl w:val="0"/>
        <w:tabs>
          <w:tab w:val="left" w:pos="0"/>
        </w:tabs>
        <w:spacing w:before="120"/>
        <w:ind w:firstLine="550"/>
        <w:rPr>
          <w:sz w:val="24"/>
          <w:szCs w:val="24"/>
        </w:rPr>
      </w:pPr>
      <w:r w:rsidRPr="005C3445">
        <w:t xml:space="preserve">– </w:t>
      </w:r>
      <w:r w:rsidRPr="005C3445">
        <w:rPr>
          <w:color w:val="000000"/>
          <w:sz w:val="24"/>
          <w:szCs w:val="24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                                            к самостоятельному поиску методов решения практических задач, применению различных методов познания;</w:t>
      </w:r>
    </w:p>
    <w:p w:rsidR="00515737" w:rsidRPr="005C3445" w:rsidRDefault="00515737" w:rsidP="005C3445">
      <w:pPr>
        <w:pStyle w:val="BodyText"/>
        <w:widowControl w:val="0"/>
        <w:tabs>
          <w:tab w:val="left" w:pos="0"/>
        </w:tabs>
        <w:spacing w:before="120"/>
        <w:ind w:firstLine="550"/>
        <w:rPr>
          <w:sz w:val="24"/>
          <w:szCs w:val="24"/>
        </w:rPr>
      </w:pPr>
      <w:r w:rsidRPr="005C3445">
        <w:t xml:space="preserve">– </w:t>
      </w:r>
      <w:r w:rsidRPr="005C3445">
        <w:rPr>
          <w:color w:val="000000"/>
          <w:sz w:val="24"/>
          <w:szCs w:val="24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</w:t>
      </w:r>
      <w:r w:rsidRPr="005C3445">
        <w:rPr>
          <w:color w:val="000000"/>
          <w:sz w:val="24"/>
          <w:szCs w:val="24"/>
        </w:rPr>
        <w:softHyphen/>
        <w:t>лучаемую из различных источников;</w:t>
      </w:r>
    </w:p>
    <w:p w:rsidR="00515737" w:rsidRPr="005C3445" w:rsidRDefault="00515737" w:rsidP="005C3445">
      <w:pPr>
        <w:pStyle w:val="BodyText"/>
        <w:widowControl w:val="0"/>
        <w:tabs>
          <w:tab w:val="left" w:pos="0"/>
        </w:tabs>
        <w:spacing w:before="120"/>
        <w:ind w:firstLine="550"/>
        <w:rPr>
          <w:sz w:val="24"/>
          <w:szCs w:val="24"/>
        </w:rPr>
      </w:pPr>
      <w:r w:rsidRPr="005C3445">
        <w:t xml:space="preserve">– </w:t>
      </w:r>
      <w:r w:rsidRPr="005C3445">
        <w:rPr>
          <w:color w:val="000000"/>
          <w:sz w:val="24"/>
          <w:szCs w:val="24"/>
        </w:rPr>
        <w:t>владение языковыми средствами: умение ясно, логично и точно излагать свою точку зрения, использовать адекватные языковые средства;</w:t>
      </w:r>
    </w:p>
    <w:p w:rsidR="00515737" w:rsidRPr="005C3445" w:rsidRDefault="00515737" w:rsidP="005C3445">
      <w:pPr>
        <w:pStyle w:val="BodyText"/>
        <w:widowControl w:val="0"/>
        <w:tabs>
          <w:tab w:val="left" w:pos="0"/>
        </w:tabs>
        <w:spacing w:before="120"/>
        <w:ind w:firstLine="550"/>
        <w:rPr>
          <w:sz w:val="24"/>
          <w:szCs w:val="24"/>
        </w:rPr>
      </w:pPr>
      <w:r w:rsidRPr="005C3445">
        <w:t xml:space="preserve">– </w:t>
      </w:r>
      <w:r w:rsidRPr="005C3445">
        <w:rPr>
          <w:color w:val="000000"/>
          <w:sz w:val="24"/>
          <w:szCs w:val="24"/>
        </w:rPr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                   и незнания, новых познавательных задач и средств для их достижения;</w:t>
      </w:r>
    </w:p>
    <w:p w:rsidR="00515737" w:rsidRPr="005C3445" w:rsidRDefault="00515737" w:rsidP="005C3445">
      <w:pPr>
        <w:pStyle w:val="BodyText"/>
        <w:widowControl w:val="0"/>
        <w:tabs>
          <w:tab w:val="left" w:pos="0"/>
        </w:tabs>
        <w:spacing w:before="120"/>
        <w:ind w:firstLine="550"/>
        <w:rPr>
          <w:sz w:val="24"/>
          <w:szCs w:val="24"/>
        </w:rPr>
      </w:pPr>
      <w:r w:rsidRPr="005C3445">
        <w:t xml:space="preserve">– </w:t>
      </w:r>
      <w:r w:rsidRPr="005C3445">
        <w:rPr>
          <w:sz w:val="24"/>
          <w:szCs w:val="24"/>
        </w:rPr>
        <w:t>целеустремленность в поисках и принятии решений, сообразительность                                  и интуиция, развитость пространственных представлений; способность вос</w:t>
      </w:r>
      <w:r w:rsidRPr="005C3445">
        <w:rPr>
          <w:sz w:val="24"/>
          <w:szCs w:val="24"/>
        </w:rPr>
        <w:softHyphen/>
        <w:t>принимать красоту и гармонию мира;</w:t>
      </w:r>
    </w:p>
    <w:p w:rsidR="00515737" w:rsidRPr="005C3445" w:rsidRDefault="00515737" w:rsidP="005C3445">
      <w:pPr>
        <w:numPr>
          <w:ilvl w:val="0"/>
          <w:numId w:val="1"/>
        </w:numPr>
        <w:tabs>
          <w:tab w:val="clear" w:pos="360"/>
          <w:tab w:val="num" w:pos="720"/>
        </w:tabs>
        <w:spacing w:before="120" w:after="0" w:line="240" w:lineRule="auto"/>
        <w:ind w:left="0" w:firstLine="360"/>
        <w:jc w:val="both"/>
        <w:rPr>
          <w:rFonts w:ascii="Times New Roman" w:hAnsi="Times New Roman"/>
          <w:b/>
          <w:i/>
        </w:rPr>
      </w:pPr>
      <w:r w:rsidRPr="005C3445">
        <w:rPr>
          <w:rFonts w:ascii="Times New Roman" w:hAnsi="Times New Roman"/>
          <w:b/>
          <w:i/>
        </w:rPr>
        <w:t>предметных:</w:t>
      </w:r>
    </w:p>
    <w:p w:rsidR="00515737" w:rsidRPr="005C3445" w:rsidRDefault="00515737" w:rsidP="005C3445">
      <w:pPr>
        <w:pStyle w:val="BodyText"/>
        <w:tabs>
          <w:tab w:val="left" w:pos="0"/>
        </w:tabs>
        <w:spacing w:before="120"/>
        <w:ind w:firstLine="550"/>
        <w:rPr>
          <w:sz w:val="24"/>
          <w:szCs w:val="24"/>
        </w:rPr>
      </w:pPr>
      <w:r w:rsidRPr="005C3445">
        <w:t xml:space="preserve">– </w:t>
      </w:r>
      <w:r w:rsidRPr="005C3445">
        <w:rPr>
          <w:color w:val="000000"/>
          <w:sz w:val="24"/>
          <w:szCs w:val="24"/>
        </w:rPr>
        <w:t>сформированность представлений о математике как части мировой культуры                          и месте математики в современной цивилизации, способах описания явлений реального мира  на математическом языке;</w:t>
      </w:r>
    </w:p>
    <w:p w:rsidR="00515737" w:rsidRPr="005C3445" w:rsidRDefault="00515737" w:rsidP="005C3445">
      <w:pPr>
        <w:pStyle w:val="BodyText"/>
        <w:tabs>
          <w:tab w:val="left" w:pos="0"/>
        </w:tabs>
        <w:spacing w:before="120"/>
        <w:ind w:firstLine="550"/>
        <w:rPr>
          <w:sz w:val="24"/>
          <w:szCs w:val="24"/>
        </w:rPr>
      </w:pPr>
      <w:r w:rsidRPr="005C3445">
        <w:t xml:space="preserve">– </w:t>
      </w:r>
      <w:r w:rsidRPr="005C3445">
        <w:rPr>
          <w:color w:val="000000"/>
          <w:sz w:val="24"/>
          <w:szCs w:val="24"/>
        </w:rPr>
        <w:t>сформированность представлений о математических понятиях как важней</w:t>
      </w:r>
      <w:r w:rsidRPr="005C3445">
        <w:rPr>
          <w:color w:val="000000"/>
          <w:sz w:val="24"/>
          <w:szCs w:val="24"/>
        </w:rPr>
        <w:softHyphen/>
        <w:t>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теорий;</w:t>
      </w:r>
    </w:p>
    <w:p w:rsidR="00515737" w:rsidRPr="005C3445" w:rsidRDefault="00515737" w:rsidP="005C3445">
      <w:pPr>
        <w:pStyle w:val="BodyText"/>
        <w:tabs>
          <w:tab w:val="left" w:pos="0"/>
        </w:tabs>
        <w:spacing w:before="120"/>
        <w:ind w:firstLine="540"/>
        <w:rPr>
          <w:sz w:val="24"/>
          <w:szCs w:val="24"/>
        </w:rPr>
      </w:pPr>
      <w:r w:rsidRPr="005C3445">
        <w:t xml:space="preserve">– </w:t>
      </w:r>
      <w:r w:rsidRPr="005C3445">
        <w:rPr>
          <w:color w:val="000000"/>
          <w:sz w:val="24"/>
          <w:szCs w:val="24"/>
        </w:rPr>
        <w:t>владение методами доказательств и алгоритмов решения, умение их приме</w:t>
      </w:r>
      <w:r w:rsidRPr="005C3445">
        <w:rPr>
          <w:color w:val="000000"/>
          <w:sz w:val="24"/>
          <w:szCs w:val="24"/>
        </w:rPr>
        <w:softHyphen/>
        <w:t>нять, проводить доказательные рассуждения в ходе решения задач;</w:t>
      </w:r>
    </w:p>
    <w:p w:rsidR="00515737" w:rsidRPr="005C3445" w:rsidRDefault="00515737" w:rsidP="005C3445">
      <w:pPr>
        <w:pStyle w:val="BodyText"/>
        <w:tabs>
          <w:tab w:val="left" w:pos="0"/>
        </w:tabs>
        <w:spacing w:before="120"/>
        <w:ind w:firstLine="540"/>
        <w:rPr>
          <w:sz w:val="24"/>
          <w:szCs w:val="24"/>
        </w:rPr>
      </w:pPr>
      <w:r w:rsidRPr="005C3445">
        <w:t>–</w:t>
      </w:r>
      <w:r w:rsidRPr="005C3445">
        <w:rPr>
          <w:sz w:val="24"/>
          <w:szCs w:val="24"/>
        </w:rPr>
        <w:t xml:space="preserve"> </w:t>
      </w:r>
      <w:r w:rsidRPr="005C3445">
        <w:rPr>
          <w:color w:val="000000"/>
          <w:sz w:val="24"/>
          <w:szCs w:val="24"/>
        </w:rPr>
        <w:t>владение стандартными приемами решения рациональных и иррациональных, показательных, степенных, тригонометрических уравнений и неравенств, их систем; использование готовых компьютерных программ, в том числе для по</w:t>
      </w:r>
      <w:r w:rsidRPr="005C3445">
        <w:rPr>
          <w:color w:val="000000"/>
          <w:sz w:val="24"/>
          <w:szCs w:val="24"/>
        </w:rPr>
        <w:softHyphen/>
        <w:t>иска пути решения                                  и иллюстрации решения уравнений и неравенств;</w:t>
      </w:r>
    </w:p>
    <w:p w:rsidR="00515737" w:rsidRPr="005C3445" w:rsidRDefault="00515737" w:rsidP="005C3445">
      <w:pPr>
        <w:pStyle w:val="BodyText"/>
        <w:tabs>
          <w:tab w:val="left" w:pos="0"/>
        </w:tabs>
        <w:spacing w:before="120"/>
        <w:ind w:firstLine="540"/>
        <w:rPr>
          <w:sz w:val="24"/>
          <w:szCs w:val="24"/>
        </w:rPr>
      </w:pPr>
      <w:r w:rsidRPr="005C3445">
        <w:t>–</w:t>
      </w:r>
      <w:r w:rsidRPr="005C3445">
        <w:rPr>
          <w:color w:val="000000"/>
          <w:sz w:val="24"/>
          <w:szCs w:val="24"/>
        </w:rPr>
        <w:t xml:space="preserve"> сформированность представлений об основных понятиях математического анализа                     и их свойствах, владение умением характеризовать поведение функ</w:t>
      </w:r>
      <w:r w:rsidRPr="005C3445">
        <w:rPr>
          <w:color w:val="000000"/>
          <w:sz w:val="24"/>
          <w:szCs w:val="24"/>
        </w:rPr>
        <w:softHyphen/>
        <w:t>ций, использование полученных знаний для описания и анализа реальных зависимостей;</w:t>
      </w:r>
    </w:p>
    <w:p w:rsidR="00515737" w:rsidRPr="005C3445" w:rsidRDefault="00515737" w:rsidP="005C3445">
      <w:pPr>
        <w:pStyle w:val="BodyText"/>
        <w:tabs>
          <w:tab w:val="left" w:pos="0"/>
        </w:tabs>
        <w:spacing w:before="120"/>
        <w:ind w:firstLine="540"/>
        <w:rPr>
          <w:sz w:val="24"/>
          <w:szCs w:val="24"/>
        </w:rPr>
      </w:pPr>
      <w:r w:rsidRPr="005C3445">
        <w:t>–</w:t>
      </w:r>
      <w:r w:rsidRPr="005C3445">
        <w:rPr>
          <w:color w:val="000000"/>
          <w:sz w:val="24"/>
          <w:szCs w:val="24"/>
        </w:rPr>
        <w:t xml:space="preserve"> владение основными понятиями о плоских и пространственных геометриче</w:t>
      </w:r>
      <w:r w:rsidRPr="005C3445">
        <w:rPr>
          <w:color w:val="000000"/>
          <w:sz w:val="24"/>
          <w:szCs w:val="24"/>
        </w:rPr>
        <w:softHyphen/>
        <w:t>ских фигурах, их основных свойствах; сформированность умения распозна</w:t>
      </w:r>
      <w:r w:rsidRPr="005C3445">
        <w:rPr>
          <w:color w:val="000000"/>
          <w:sz w:val="24"/>
          <w:szCs w:val="24"/>
        </w:rPr>
        <w:softHyphen/>
        <w:t>вать геометрические фигуры на чертежах, моделях и в реальном мире; при</w:t>
      </w:r>
      <w:r w:rsidRPr="005C3445">
        <w:rPr>
          <w:color w:val="000000"/>
          <w:sz w:val="24"/>
          <w:szCs w:val="24"/>
        </w:rPr>
        <w:softHyphen/>
        <w:t>менение изученных свойств геометрических фигур и формул для решения геометрических задач и задач                                                с практическим содержанием;</w:t>
      </w:r>
    </w:p>
    <w:p w:rsidR="00515737" w:rsidRPr="005C3445" w:rsidRDefault="00515737" w:rsidP="005C3445">
      <w:pPr>
        <w:pStyle w:val="BodyText"/>
        <w:tabs>
          <w:tab w:val="left" w:pos="0"/>
        </w:tabs>
        <w:spacing w:before="120"/>
        <w:ind w:firstLine="540"/>
        <w:rPr>
          <w:sz w:val="24"/>
          <w:szCs w:val="24"/>
        </w:rPr>
      </w:pPr>
      <w:r w:rsidRPr="005C3445">
        <w:t>–</w:t>
      </w:r>
      <w:r w:rsidRPr="005C3445">
        <w:rPr>
          <w:color w:val="000000"/>
          <w:sz w:val="24"/>
          <w:szCs w:val="24"/>
        </w:rPr>
        <w:t xml:space="preserve"> сформированность представлений о процессах и явлениях, имеющих веро</w:t>
      </w:r>
      <w:r w:rsidRPr="005C3445">
        <w:rPr>
          <w:color w:val="000000"/>
          <w:sz w:val="24"/>
          <w:szCs w:val="24"/>
        </w:rPr>
        <w:softHyphen/>
        <w:t>ятностный характер, статистических закономерностях в реальном мире,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величин;</w:t>
      </w:r>
    </w:p>
    <w:p w:rsidR="00515737" w:rsidRPr="005C3445" w:rsidRDefault="00515737" w:rsidP="005C3445">
      <w:pPr>
        <w:pStyle w:val="BodyText"/>
        <w:tabs>
          <w:tab w:val="left" w:pos="0"/>
        </w:tabs>
        <w:spacing w:before="120"/>
        <w:ind w:firstLine="540"/>
        <w:rPr>
          <w:sz w:val="24"/>
          <w:szCs w:val="24"/>
        </w:rPr>
      </w:pPr>
      <w:r w:rsidRPr="005C3445">
        <w:t>–</w:t>
      </w:r>
      <w:r w:rsidRPr="005C3445">
        <w:rPr>
          <w:sz w:val="24"/>
          <w:szCs w:val="24"/>
        </w:rPr>
        <w:t xml:space="preserve">  владение навыками использования готовых компьютерных программ при решении задач.</w:t>
      </w:r>
    </w:p>
    <w:p w:rsidR="00515737" w:rsidRPr="005C3445" w:rsidRDefault="00515737" w:rsidP="005C34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hAnsi="Times New Roman"/>
        </w:rPr>
      </w:pPr>
      <w:r w:rsidRPr="005C3445">
        <w:rPr>
          <w:rFonts w:ascii="Times New Roman" w:hAnsi="Times New Roman"/>
          <w:b/>
        </w:rPr>
        <w:t>1.4. Количество часов на освоение программы учебной дисциплины:</w:t>
      </w:r>
    </w:p>
    <w:p w:rsidR="00515737" w:rsidRPr="005C3445" w:rsidRDefault="00515737" w:rsidP="00451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</w:rPr>
      </w:pPr>
      <w:r w:rsidRPr="005C3445">
        <w:rPr>
          <w:rFonts w:ascii="Times New Roman" w:hAnsi="Times New Roman"/>
        </w:rPr>
        <w:t>максимальной учебной нагрузки обучающегося 234 часа, в том числе:</w:t>
      </w:r>
    </w:p>
    <w:p w:rsidR="00515737" w:rsidRPr="005C3445" w:rsidRDefault="00515737" w:rsidP="00451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</w:rPr>
      </w:pPr>
      <w:r w:rsidRPr="005C3445">
        <w:rPr>
          <w:rFonts w:ascii="Times New Roman" w:hAnsi="Times New Roman"/>
        </w:rPr>
        <w:t>обязательной аудиторной учебной нагрузки обучающегося 156 часов;</w:t>
      </w:r>
    </w:p>
    <w:p w:rsidR="00515737" w:rsidRPr="005C3445" w:rsidRDefault="00515737" w:rsidP="00451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</w:rPr>
      </w:pPr>
      <w:r w:rsidRPr="005C3445">
        <w:rPr>
          <w:rFonts w:ascii="Times New Roman" w:hAnsi="Times New Roman"/>
        </w:rPr>
        <w:t xml:space="preserve">самостоятельной работы обучающегося 78 часов  </w:t>
      </w:r>
    </w:p>
    <w:p w:rsidR="00515737" w:rsidRPr="005C3445" w:rsidRDefault="00515737" w:rsidP="005C3445">
      <w:pPr>
        <w:spacing w:before="120" w:after="0" w:line="240" w:lineRule="auto"/>
        <w:jc w:val="both"/>
        <w:rPr>
          <w:rFonts w:ascii="Times New Roman" w:hAnsi="Times New Roman"/>
        </w:rPr>
      </w:pPr>
      <w:r w:rsidRPr="005C3445">
        <w:rPr>
          <w:rFonts w:ascii="Times New Roman" w:hAnsi="Times New Roman"/>
          <w:b/>
        </w:rPr>
        <w:t>1.5. Промежуточная аттестация</w:t>
      </w:r>
      <w:r w:rsidRPr="005C3445">
        <w:rPr>
          <w:rFonts w:ascii="Times New Roman" w:hAnsi="Times New Roman"/>
        </w:rPr>
        <w:t xml:space="preserve"> – экзамен</w:t>
      </w:r>
      <w:r>
        <w:rPr>
          <w:rFonts w:ascii="Times New Roman" w:hAnsi="Times New Roman"/>
        </w:rPr>
        <w:t>.</w:t>
      </w:r>
    </w:p>
    <w:p w:rsidR="00515737" w:rsidRPr="005C3445" w:rsidRDefault="00515737" w:rsidP="005C34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15737" w:rsidRDefault="00515737" w:rsidP="005C34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15737" w:rsidRDefault="00515737" w:rsidP="005C34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15737" w:rsidRDefault="00515737" w:rsidP="005C34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15737" w:rsidRDefault="00515737" w:rsidP="005C34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15737" w:rsidRDefault="00515737" w:rsidP="005C34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15737" w:rsidRDefault="00515737" w:rsidP="005C34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15737" w:rsidRDefault="00515737" w:rsidP="005C34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15737" w:rsidRDefault="00515737" w:rsidP="005C34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15737" w:rsidRDefault="00515737" w:rsidP="005C34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15737" w:rsidRPr="005C3445" w:rsidRDefault="00515737" w:rsidP="005C34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15737" w:rsidRPr="005C3445" w:rsidRDefault="00515737" w:rsidP="005C34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15737" w:rsidRPr="00AA5DE2" w:rsidRDefault="00515737" w:rsidP="005C3445">
      <w:pPr>
        <w:pStyle w:val="NormalWeb"/>
        <w:spacing w:before="0" w:beforeAutospacing="0" w:after="0" w:afterAutospacing="0"/>
        <w:jc w:val="center"/>
        <w:rPr>
          <w:b/>
        </w:rPr>
      </w:pPr>
      <w:r w:rsidRPr="00A86B0A">
        <w:rPr>
          <w:b/>
        </w:rPr>
        <w:t xml:space="preserve">2. СТРУКТУРА И СОДЕРЖАНИЕ УЧЕБНОЙ ДИСЦИПЛИНЫ </w:t>
      </w:r>
      <w:r>
        <w:rPr>
          <w:b/>
        </w:rPr>
        <w:t xml:space="preserve">                                   </w:t>
      </w:r>
      <w:r>
        <w:rPr>
          <w:b/>
          <w:sz w:val="28"/>
          <w:szCs w:val="28"/>
        </w:rPr>
        <w:t>ОУДБ. 02</w:t>
      </w:r>
      <w:r w:rsidRPr="00AA5DE2">
        <w:rPr>
          <w:b/>
          <w:sz w:val="44"/>
          <w:szCs w:val="44"/>
        </w:rPr>
        <w:t xml:space="preserve"> </w:t>
      </w:r>
      <w:r>
        <w:rPr>
          <w:b/>
          <w:bCs/>
        </w:rPr>
        <w:t>МАТЕМАТИКА</w:t>
      </w:r>
    </w:p>
    <w:p w:rsidR="00515737" w:rsidRPr="00A86B0A" w:rsidRDefault="00515737" w:rsidP="005C34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515737" w:rsidRPr="00A86B0A" w:rsidRDefault="00515737" w:rsidP="005C34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rFonts w:ascii="Times New Roman" w:hAnsi="Times New Roman"/>
          <w:sz w:val="24"/>
          <w:szCs w:val="24"/>
          <w:u w:val="single"/>
        </w:rPr>
      </w:pPr>
      <w:r w:rsidRPr="00A86B0A">
        <w:rPr>
          <w:rFonts w:ascii="Times New Roman" w:hAnsi="Times New Roman"/>
          <w:b/>
          <w:sz w:val="24"/>
          <w:szCs w:val="24"/>
        </w:rPr>
        <w:t>2.1. Объем учебной дисциплины и виды учебной работы</w:t>
      </w:r>
    </w:p>
    <w:p w:rsidR="00515737" w:rsidRPr="00A86B0A" w:rsidRDefault="00515737" w:rsidP="005C34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800"/>
      </w:tblGrid>
      <w:tr w:rsidR="00515737" w:rsidRPr="00F2728C" w:rsidTr="00451821">
        <w:trPr>
          <w:trHeight w:val="460"/>
        </w:trPr>
        <w:tc>
          <w:tcPr>
            <w:tcW w:w="7904" w:type="dxa"/>
          </w:tcPr>
          <w:p w:rsidR="00515737" w:rsidRPr="00F2728C" w:rsidRDefault="00515737" w:rsidP="004518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800" w:type="dxa"/>
          </w:tcPr>
          <w:p w:rsidR="00515737" w:rsidRPr="00F2728C" w:rsidRDefault="00515737" w:rsidP="00451821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2728C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Объем часов</w:t>
            </w:r>
          </w:p>
        </w:tc>
      </w:tr>
      <w:tr w:rsidR="00515737" w:rsidRPr="00F2728C" w:rsidTr="00F24EAA">
        <w:trPr>
          <w:trHeight w:val="285"/>
        </w:trPr>
        <w:tc>
          <w:tcPr>
            <w:tcW w:w="7904" w:type="dxa"/>
          </w:tcPr>
          <w:p w:rsidR="00515737" w:rsidRPr="00F2728C" w:rsidRDefault="00515737" w:rsidP="004518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2728C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800" w:type="dxa"/>
          </w:tcPr>
          <w:p w:rsidR="00515737" w:rsidRPr="00430DC1" w:rsidRDefault="00515737" w:rsidP="006A2F51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30DC1">
              <w:rPr>
                <w:rFonts w:ascii="Times New Roman" w:hAnsi="Times New Roman"/>
                <w:b/>
                <w:iCs/>
                <w:sz w:val="24"/>
                <w:szCs w:val="24"/>
              </w:rPr>
              <w:t>234</w:t>
            </w:r>
          </w:p>
        </w:tc>
      </w:tr>
      <w:tr w:rsidR="00515737" w:rsidRPr="00F2728C" w:rsidTr="00F24EAA">
        <w:tc>
          <w:tcPr>
            <w:tcW w:w="7904" w:type="dxa"/>
          </w:tcPr>
          <w:p w:rsidR="00515737" w:rsidRPr="00F2728C" w:rsidRDefault="00515737" w:rsidP="004518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b/>
                <w:sz w:val="24"/>
                <w:szCs w:val="24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</w:tcPr>
          <w:p w:rsidR="00515737" w:rsidRPr="00430DC1" w:rsidRDefault="00515737" w:rsidP="006A2F51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30DC1">
              <w:rPr>
                <w:rFonts w:ascii="Times New Roman" w:hAnsi="Times New Roman"/>
                <w:b/>
                <w:iCs/>
                <w:sz w:val="24"/>
                <w:szCs w:val="24"/>
              </w:rPr>
              <w:t>156</w:t>
            </w:r>
          </w:p>
        </w:tc>
      </w:tr>
      <w:tr w:rsidR="00515737" w:rsidRPr="00F2728C" w:rsidTr="00F24EAA">
        <w:tc>
          <w:tcPr>
            <w:tcW w:w="7904" w:type="dxa"/>
          </w:tcPr>
          <w:p w:rsidR="00515737" w:rsidRPr="00F2728C" w:rsidRDefault="00515737" w:rsidP="004518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 xml:space="preserve">в том числе:   </w:t>
            </w:r>
          </w:p>
        </w:tc>
        <w:tc>
          <w:tcPr>
            <w:tcW w:w="1800" w:type="dxa"/>
          </w:tcPr>
          <w:p w:rsidR="00515737" w:rsidRPr="00430DC1" w:rsidRDefault="00515737" w:rsidP="006A2F51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</w:tc>
      </w:tr>
      <w:tr w:rsidR="00515737" w:rsidRPr="00F2728C" w:rsidTr="00F24EAA">
        <w:tc>
          <w:tcPr>
            <w:tcW w:w="7904" w:type="dxa"/>
          </w:tcPr>
          <w:p w:rsidR="00515737" w:rsidRPr="00F2728C" w:rsidRDefault="00515737" w:rsidP="004518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800" w:type="dxa"/>
          </w:tcPr>
          <w:p w:rsidR="00515737" w:rsidRPr="00430DC1" w:rsidRDefault="00515737" w:rsidP="006A2F51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</w:tc>
      </w:tr>
      <w:tr w:rsidR="00515737" w:rsidRPr="00F2728C" w:rsidTr="00F24EAA">
        <w:tc>
          <w:tcPr>
            <w:tcW w:w="7904" w:type="dxa"/>
          </w:tcPr>
          <w:p w:rsidR="00515737" w:rsidRPr="00F2728C" w:rsidRDefault="00515737" w:rsidP="004518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800" w:type="dxa"/>
          </w:tcPr>
          <w:p w:rsidR="00515737" w:rsidRPr="00430DC1" w:rsidRDefault="00515737" w:rsidP="006A2F51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30DC1">
              <w:rPr>
                <w:rFonts w:ascii="Times New Roman" w:hAnsi="Times New Roman"/>
                <w:b/>
                <w:iCs/>
                <w:sz w:val="24"/>
                <w:szCs w:val="24"/>
              </w:rPr>
              <w:t>54</w:t>
            </w:r>
          </w:p>
        </w:tc>
      </w:tr>
      <w:tr w:rsidR="00515737" w:rsidRPr="00F2728C" w:rsidTr="00F24EAA">
        <w:tc>
          <w:tcPr>
            <w:tcW w:w="7904" w:type="dxa"/>
          </w:tcPr>
          <w:p w:rsidR="00515737" w:rsidRPr="00F2728C" w:rsidRDefault="00515737" w:rsidP="0045182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728C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студента (всего)</w:t>
            </w:r>
          </w:p>
        </w:tc>
        <w:tc>
          <w:tcPr>
            <w:tcW w:w="1800" w:type="dxa"/>
          </w:tcPr>
          <w:p w:rsidR="00515737" w:rsidRPr="00430DC1" w:rsidRDefault="00515737" w:rsidP="006A2F51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30DC1">
              <w:rPr>
                <w:rFonts w:ascii="Times New Roman" w:hAnsi="Times New Roman"/>
                <w:b/>
                <w:iCs/>
                <w:sz w:val="24"/>
                <w:szCs w:val="24"/>
              </w:rPr>
              <w:t>8</w:t>
            </w:r>
          </w:p>
        </w:tc>
      </w:tr>
      <w:tr w:rsidR="00515737" w:rsidRPr="00F2728C" w:rsidTr="00F24EAA">
        <w:tc>
          <w:tcPr>
            <w:tcW w:w="7904" w:type="dxa"/>
          </w:tcPr>
          <w:p w:rsidR="00515737" w:rsidRPr="00F2728C" w:rsidRDefault="00515737" w:rsidP="004518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</w:tcPr>
          <w:p w:rsidR="00515737" w:rsidRPr="00430DC1" w:rsidRDefault="00515737" w:rsidP="006A2F51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30DC1">
              <w:rPr>
                <w:rFonts w:ascii="Times New Roman" w:hAnsi="Times New Roman"/>
                <w:b/>
                <w:iCs/>
                <w:sz w:val="24"/>
                <w:szCs w:val="24"/>
              </w:rPr>
              <w:t>78</w:t>
            </w:r>
          </w:p>
        </w:tc>
      </w:tr>
      <w:tr w:rsidR="00515737" w:rsidRPr="00F2728C" w:rsidTr="00F24EAA">
        <w:tc>
          <w:tcPr>
            <w:tcW w:w="7904" w:type="dxa"/>
          </w:tcPr>
          <w:p w:rsidR="00515737" w:rsidRPr="00F2728C" w:rsidRDefault="00515737" w:rsidP="004518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 xml:space="preserve">     внеаудиторная самостоятельная работа</w:t>
            </w:r>
          </w:p>
        </w:tc>
        <w:tc>
          <w:tcPr>
            <w:tcW w:w="1800" w:type="dxa"/>
          </w:tcPr>
          <w:p w:rsidR="00515737" w:rsidRPr="00430DC1" w:rsidRDefault="00515737" w:rsidP="006A2F51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30DC1">
              <w:rPr>
                <w:rFonts w:ascii="Times New Roman" w:hAnsi="Times New Roman"/>
                <w:b/>
                <w:iCs/>
                <w:sz w:val="24"/>
                <w:szCs w:val="24"/>
              </w:rPr>
              <w:t>234</w:t>
            </w:r>
          </w:p>
        </w:tc>
      </w:tr>
      <w:tr w:rsidR="00515737" w:rsidRPr="00F2728C" w:rsidTr="00451821">
        <w:tc>
          <w:tcPr>
            <w:tcW w:w="9704" w:type="dxa"/>
            <w:gridSpan w:val="2"/>
          </w:tcPr>
          <w:p w:rsidR="00515737" w:rsidRPr="00F2728C" w:rsidRDefault="00515737" w:rsidP="00451821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2728C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Промежуточная аттестация в форме </w:t>
            </w:r>
            <w:r w:rsidRPr="00F2728C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экзамена   </w:t>
            </w:r>
          </w:p>
        </w:tc>
      </w:tr>
    </w:tbl>
    <w:p w:rsidR="00515737" w:rsidRPr="00A86B0A" w:rsidRDefault="00515737" w:rsidP="005C34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i/>
          <w:sz w:val="24"/>
          <w:szCs w:val="24"/>
        </w:rPr>
      </w:pPr>
    </w:p>
    <w:p w:rsidR="00515737" w:rsidRPr="00A86B0A" w:rsidRDefault="00515737" w:rsidP="005C34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i/>
          <w:sz w:val="24"/>
          <w:szCs w:val="24"/>
        </w:rPr>
      </w:pPr>
    </w:p>
    <w:p w:rsidR="00515737" w:rsidRPr="005C3445" w:rsidRDefault="00515737" w:rsidP="005C34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15737" w:rsidRPr="005C3445" w:rsidRDefault="00515737" w:rsidP="005C34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15737" w:rsidRPr="005C3445" w:rsidRDefault="00515737" w:rsidP="005C34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15737" w:rsidRDefault="00515737" w:rsidP="005C34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</w:rPr>
      </w:pPr>
    </w:p>
    <w:p w:rsidR="00515737" w:rsidRDefault="00515737" w:rsidP="005C34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</w:rPr>
      </w:pPr>
    </w:p>
    <w:p w:rsidR="00515737" w:rsidRDefault="00515737" w:rsidP="005C34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</w:rPr>
      </w:pPr>
    </w:p>
    <w:p w:rsidR="00515737" w:rsidRDefault="00515737" w:rsidP="005C3445">
      <w:pPr>
        <w:widowControl w:val="0"/>
        <w:tabs>
          <w:tab w:val="left" w:pos="6420"/>
        </w:tabs>
        <w:suppressAutoHyphens/>
        <w:jc w:val="center"/>
        <w:rPr>
          <w:b/>
          <w:sz w:val="28"/>
          <w:szCs w:val="28"/>
        </w:rPr>
      </w:pPr>
    </w:p>
    <w:p w:rsidR="00515737" w:rsidRDefault="00515737" w:rsidP="005C3445">
      <w:pPr>
        <w:widowControl w:val="0"/>
        <w:tabs>
          <w:tab w:val="left" w:pos="6420"/>
        </w:tabs>
        <w:suppressAutoHyphens/>
        <w:jc w:val="center"/>
        <w:rPr>
          <w:b/>
          <w:sz w:val="28"/>
          <w:szCs w:val="28"/>
        </w:rPr>
      </w:pPr>
    </w:p>
    <w:p w:rsidR="00515737" w:rsidRDefault="00515737" w:rsidP="005C3445">
      <w:pPr>
        <w:pStyle w:val="NormalWeb"/>
        <w:jc w:val="center"/>
        <w:rPr>
          <w:b/>
          <w:bCs/>
        </w:rPr>
      </w:pPr>
    </w:p>
    <w:p w:rsidR="00515737" w:rsidRDefault="00515737" w:rsidP="003D7818">
      <w:pPr>
        <w:pStyle w:val="NormalWeb"/>
        <w:rPr>
          <w:b/>
          <w:bCs/>
        </w:rPr>
      </w:pPr>
    </w:p>
    <w:p w:rsidR="00515737" w:rsidRDefault="00515737" w:rsidP="005C3445">
      <w:pPr>
        <w:pStyle w:val="Heading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jc w:val="both"/>
        <w:rPr>
          <w:b/>
          <w:sz w:val="28"/>
          <w:szCs w:val="28"/>
        </w:rPr>
        <w:sectPr w:rsidR="00515737" w:rsidSect="00CE39C6">
          <w:pgSz w:w="11906" w:h="16838"/>
          <w:pgMar w:top="899" w:right="850" w:bottom="1134" w:left="1701" w:header="708" w:footer="708" w:gutter="0"/>
          <w:cols w:space="708"/>
          <w:titlePg/>
          <w:docGrid w:linePitch="360"/>
        </w:sectPr>
      </w:pPr>
    </w:p>
    <w:p w:rsidR="00515737" w:rsidRDefault="00515737" w:rsidP="005C3445">
      <w:pPr>
        <w:pStyle w:val="Heading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jc w:val="both"/>
        <w:rPr>
          <w:b/>
        </w:rPr>
      </w:pPr>
      <w:r w:rsidRPr="005C3445">
        <w:rPr>
          <w:b/>
        </w:rPr>
        <w:t>2.2. Тематический план и содерж</w:t>
      </w:r>
      <w:r>
        <w:rPr>
          <w:b/>
        </w:rPr>
        <w:t>ание учебной дисциплины  ОУДБ.02</w:t>
      </w:r>
      <w:r w:rsidRPr="005C3445">
        <w:rPr>
          <w:b/>
        </w:rPr>
        <w:t xml:space="preserve"> «МАТЕМАТИКА»</w:t>
      </w:r>
    </w:p>
    <w:p w:rsidR="00515737" w:rsidRDefault="00515737" w:rsidP="00852194">
      <w:pPr>
        <w:spacing w:after="0" w:line="240" w:lineRule="auto"/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"/>
        <w:gridCol w:w="3083"/>
        <w:gridCol w:w="9636"/>
        <w:gridCol w:w="1135"/>
        <w:gridCol w:w="1417"/>
      </w:tblGrid>
      <w:tr w:rsidR="00515737" w:rsidRPr="00852194" w:rsidTr="00572175">
        <w:trPr>
          <w:trHeight w:hRule="exact" w:val="604"/>
        </w:trPr>
        <w:tc>
          <w:tcPr>
            <w:tcW w:w="3085" w:type="dxa"/>
            <w:gridSpan w:val="2"/>
            <w:shd w:val="clear" w:color="auto" w:fill="E0E0E0"/>
            <w:vAlign w:val="center"/>
          </w:tcPr>
          <w:p w:rsidR="00515737" w:rsidRPr="00852194" w:rsidRDefault="00515737" w:rsidP="008521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2194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  <w:p w:rsidR="00515737" w:rsidRPr="00852194" w:rsidRDefault="00515737" w:rsidP="008521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2194">
              <w:rPr>
                <w:rFonts w:ascii="Times New Roman" w:hAnsi="Times New Roman"/>
                <w:b/>
                <w:sz w:val="24"/>
                <w:szCs w:val="24"/>
              </w:rPr>
              <w:t>разделов и тем</w:t>
            </w:r>
          </w:p>
        </w:tc>
        <w:tc>
          <w:tcPr>
            <w:tcW w:w="9639" w:type="dxa"/>
            <w:shd w:val="clear" w:color="auto" w:fill="E0E0E0"/>
            <w:vAlign w:val="center"/>
          </w:tcPr>
          <w:p w:rsidR="00515737" w:rsidRPr="00852194" w:rsidRDefault="00515737" w:rsidP="008521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2194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материала, лабораторные и практические работы, самостоятельные работы обучающихся</w:t>
            </w:r>
          </w:p>
        </w:tc>
        <w:tc>
          <w:tcPr>
            <w:tcW w:w="1135" w:type="dxa"/>
            <w:shd w:val="clear" w:color="auto" w:fill="E0E0E0"/>
            <w:vAlign w:val="center"/>
          </w:tcPr>
          <w:p w:rsidR="00515737" w:rsidRPr="00852194" w:rsidRDefault="00515737" w:rsidP="008521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2194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1417" w:type="dxa"/>
            <w:shd w:val="clear" w:color="auto" w:fill="E0E0E0"/>
            <w:vAlign w:val="center"/>
          </w:tcPr>
          <w:p w:rsidR="00515737" w:rsidRPr="00852194" w:rsidRDefault="00515737" w:rsidP="008521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2194">
              <w:rPr>
                <w:rFonts w:ascii="Times New Roman" w:hAnsi="Times New Roman"/>
                <w:b/>
                <w:sz w:val="24"/>
                <w:szCs w:val="24"/>
              </w:rPr>
              <w:t>Уровень освоения</w:t>
            </w:r>
          </w:p>
        </w:tc>
      </w:tr>
      <w:tr w:rsidR="00515737" w:rsidRPr="00852194" w:rsidTr="00852194">
        <w:trPr>
          <w:trHeight w:val="265"/>
        </w:trPr>
        <w:tc>
          <w:tcPr>
            <w:tcW w:w="3085" w:type="dxa"/>
            <w:gridSpan w:val="2"/>
            <w:vMerge w:val="restart"/>
          </w:tcPr>
          <w:p w:rsidR="00515737" w:rsidRPr="00852194" w:rsidRDefault="00515737" w:rsidP="008521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219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Введение </w:t>
            </w:r>
          </w:p>
        </w:tc>
        <w:tc>
          <w:tcPr>
            <w:tcW w:w="9639" w:type="dxa"/>
          </w:tcPr>
          <w:p w:rsidR="00515737" w:rsidRPr="00852194" w:rsidRDefault="00515737" w:rsidP="0085219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5219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135" w:type="dxa"/>
            <w:vMerge w:val="restart"/>
            <w:vAlign w:val="center"/>
          </w:tcPr>
          <w:p w:rsidR="00515737" w:rsidRPr="00852194" w:rsidRDefault="00515737" w:rsidP="008521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Merge w:val="restart"/>
            <w:vAlign w:val="center"/>
          </w:tcPr>
          <w:p w:rsidR="00515737" w:rsidRPr="00852194" w:rsidRDefault="00515737" w:rsidP="008521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15737" w:rsidRPr="00852194" w:rsidTr="00852194">
        <w:trPr>
          <w:trHeight w:val="400"/>
        </w:trPr>
        <w:tc>
          <w:tcPr>
            <w:tcW w:w="3085" w:type="dxa"/>
            <w:gridSpan w:val="2"/>
            <w:vMerge/>
          </w:tcPr>
          <w:p w:rsidR="00515737" w:rsidRPr="00852194" w:rsidRDefault="00515737" w:rsidP="008521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639" w:type="dxa"/>
          </w:tcPr>
          <w:p w:rsidR="00515737" w:rsidRPr="00852194" w:rsidRDefault="00515737" w:rsidP="005721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Математика в науке, технике, экономике, информационных технологиях и практической деятельности. Цели и задачи изучения математики при освоении профессий СПО и специальностей СПО.</w:t>
            </w:r>
          </w:p>
        </w:tc>
        <w:tc>
          <w:tcPr>
            <w:tcW w:w="1135" w:type="dxa"/>
            <w:vMerge/>
            <w:vAlign w:val="center"/>
          </w:tcPr>
          <w:p w:rsidR="00515737" w:rsidRPr="00852194" w:rsidRDefault="00515737" w:rsidP="008521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515737" w:rsidRPr="00852194" w:rsidRDefault="00515737" w:rsidP="008521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5737" w:rsidRPr="00852194" w:rsidTr="00572175">
        <w:trPr>
          <w:trHeight w:val="99"/>
        </w:trPr>
        <w:tc>
          <w:tcPr>
            <w:tcW w:w="12724" w:type="dxa"/>
            <w:gridSpan w:val="3"/>
            <w:shd w:val="clear" w:color="auto" w:fill="00B0F0"/>
            <w:vAlign w:val="center"/>
          </w:tcPr>
          <w:p w:rsidR="00515737" w:rsidRPr="00852194" w:rsidRDefault="00515737" w:rsidP="0085219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2194">
              <w:rPr>
                <w:rFonts w:ascii="Times New Roman" w:hAnsi="Times New Roman"/>
                <w:b/>
                <w:bCs/>
                <w:sz w:val="24"/>
                <w:szCs w:val="24"/>
              </w:rPr>
              <w:t>ГЕОМЕТРИЯ</w:t>
            </w:r>
          </w:p>
        </w:tc>
        <w:tc>
          <w:tcPr>
            <w:tcW w:w="1135" w:type="dxa"/>
            <w:shd w:val="clear" w:color="auto" w:fill="00B0F0"/>
            <w:vAlign w:val="center"/>
          </w:tcPr>
          <w:p w:rsidR="00515737" w:rsidRPr="00852194" w:rsidRDefault="00515737" w:rsidP="008521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00B0F0"/>
            <w:vAlign w:val="center"/>
          </w:tcPr>
          <w:p w:rsidR="00515737" w:rsidRPr="00852194" w:rsidRDefault="00515737" w:rsidP="008521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5737" w:rsidRPr="00852194" w:rsidTr="00852194">
        <w:trPr>
          <w:trHeight w:val="400"/>
        </w:trPr>
        <w:tc>
          <w:tcPr>
            <w:tcW w:w="12724" w:type="dxa"/>
            <w:gridSpan w:val="3"/>
            <w:shd w:val="clear" w:color="auto" w:fill="FFFFFF"/>
            <w:vAlign w:val="center"/>
          </w:tcPr>
          <w:p w:rsidR="00515737" w:rsidRPr="00852194" w:rsidRDefault="00515737" w:rsidP="0085219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85219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Раздел 1. Прямые и плоскости в пространстве.</w:t>
            </w:r>
          </w:p>
        </w:tc>
        <w:tc>
          <w:tcPr>
            <w:tcW w:w="1135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14/2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5737" w:rsidRPr="00852194" w:rsidTr="00852194">
        <w:trPr>
          <w:trHeight w:val="1313"/>
        </w:trPr>
        <w:tc>
          <w:tcPr>
            <w:tcW w:w="3085" w:type="dxa"/>
            <w:gridSpan w:val="2"/>
            <w:vMerge w:val="restart"/>
            <w:vAlign w:val="center"/>
          </w:tcPr>
          <w:p w:rsidR="00515737" w:rsidRPr="00852194" w:rsidRDefault="00515737" w:rsidP="00852194">
            <w:pPr>
              <w:pStyle w:val="Default"/>
              <w:jc w:val="center"/>
              <w:rPr>
                <w:b/>
              </w:rPr>
            </w:pPr>
            <w:r w:rsidRPr="00852194">
              <w:rPr>
                <w:b/>
              </w:rPr>
              <w:t>Тема 1.1</w:t>
            </w:r>
          </w:p>
          <w:p w:rsidR="00515737" w:rsidRPr="00852194" w:rsidRDefault="00515737" w:rsidP="00852194">
            <w:pPr>
              <w:pStyle w:val="Default"/>
              <w:jc w:val="center"/>
              <w:rPr>
                <w:b/>
              </w:rPr>
            </w:pPr>
            <w:r w:rsidRPr="00852194">
              <w:rPr>
                <w:b/>
              </w:rPr>
              <w:t>Начальные понятия стереометрии. Взаимное расположение прямых и плоскостей в пространстве.</w:t>
            </w:r>
          </w:p>
          <w:p w:rsidR="00515737" w:rsidRPr="00852194" w:rsidRDefault="00515737" w:rsidP="00852194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9639" w:type="dxa"/>
          </w:tcPr>
          <w:p w:rsidR="00515737" w:rsidRPr="00FC609B" w:rsidRDefault="00515737" w:rsidP="008521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  <w:r w:rsidRPr="00FC609B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515737" w:rsidRPr="00FC609B" w:rsidRDefault="00515737" w:rsidP="00FC60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09B">
              <w:rPr>
                <w:rFonts w:ascii="Times New Roman" w:hAnsi="Times New Roman"/>
                <w:sz w:val="24"/>
                <w:szCs w:val="24"/>
              </w:rPr>
              <w:t xml:space="preserve">Аксиомы стереометрии и простейшие следствия из них. Взаимное расположение двух прямых в пространстве. </w:t>
            </w:r>
            <w:r w:rsidRPr="00FC609B">
              <w:rPr>
                <w:rStyle w:val="2"/>
                <w:rFonts w:ascii="Times New Roman" w:hAnsi="Times New Roman" w:cs="Times New Roman"/>
                <w:sz w:val="24"/>
                <w:szCs w:val="24"/>
              </w:rPr>
              <w:t xml:space="preserve">Параллельность прямой и плоскости. Параллельность плоскостей. Перпендикулярность прямой и плоскости. Перпендикуляр и наклонная. Угол между прямой и плоскостью. </w:t>
            </w:r>
          </w:p>
        </w:tc>
        <w:tc>
          <w:tcPr>
            <w:tcW w:w="1135" w:type="dxa"/>
            <w:vAlign w:val="center"/>
          </w:tcPr>
          <w:p w:rsidR="00515737" w:rsidRPr="00852194" w:rsidRDefault="00515737" w:rsidP="008521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515737" w:rsidRPr="00852194" w:rsidRDefault="00515737" w:rsidP="008521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515737" w:rsidRPr="00852194" w:rsidRDefault="00515737" w:rsidP="008521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15737" w:rsidRPr="00852194" w:rsidTr="00852194">
        <w:trPr>
          <w:trHeight w:val="340"/>
        </w:trPr>
        <w:tc>
          <w:tcPr>
            <w:tcW w:w="3085" w:type="dxa"/>
            <w:gridSpan w:val="2"/>
            <w:vMerge/>
            <w:vAlign w:val="center"/>
          </w:tcPr>
          <w:p w:rsidR="00515737" w:rsidRPr="00852194" w:rsidRDefault="00515737" w:rsidP="00852194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FC609B" w:rsidRDefault="00515737" w:rsidP="00852194">
            <w:pPr>
              <w:pStyle w:val="Default"/>
              <w:rPr>
                <w:b/>
                <w:bCs/>
              </w:rPr>
            </w:pPr>
            <w:r w:rsidRPr="00FC609B">
              <w:rPr>
                <w:b/>
                <w:bCs/>
              </w:rPr>
              <w:t>Практическое занятие:</w:t>
            </w:r>
          </w:p>
          <w:p w:rsidR="00515737" w:rsidRPr="00FC609B" w:rsidRDefault="00515737" w:rsidP="008521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Cs/>
                <w:sz w:val="24"/>
                <w:szCs w:val="24"/>
              </w:rPr>
              <w:t>Прямые и плоскости в пространстве.</w:t>
            </w:r>
          </w:p>
        </w:tc>
        <w:tc>
          <w:tcPr>
            <w:tcW w:w="1135" w:type="dxa"/>
            <w:vAlign w:val="center"/>
          </w:tcPr>
          <w:p w:rsidR="00515737" w:rsidRPr="00852194" w:rsidRDefault="00515737" w:rsidP="008521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Merge/>
            <w:shd w:val="clear" w:color="auto" w:fill="FFFF00"/>
            <w:vAlign w:val="center"/>
          </w:tcPr>
          <w:p w:rsidR="00515737" w:rsidRPr="00852194" w:rsidRDefault="00515737" w:rsidP="008521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5737" w:rsidRPr="00852194" w:rsidTr="00FC609B">
        <w:trPr>
          <w:trHeight w:val="400"/>
        </w:trPr>
        <w:tc>
          <w:tcPr>
            <w:tcW w:w="3085" w:type="dxa"/>
            <w:gridSpan w:val="2"/>
            <w:vMerge/>
            <w:vAlign w:val="center"/>
          </w:tcPr>
          <w:p w:rsidR="00515737" w:rsidRPr="00852194" w:rsidRDefault="00515737" w:rsidP="00852194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FC609B" w:rsidRDefault="00515737" w:rsidP="0085219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обучающихся:</w:t>
            </w:r>
          </w:p>
          <w:p w:rsidR="00515737" w:rsidRPr="00FC609B" w:rsidRDefault="00515737" w:rsidP="0085219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Cs/>
                <w:sz w:val="24"/>
                <w:szCs w:val="24"/>
              </w:rPr>
              <w:t xml:space="preserve">Выполнение домашних заданий, </w:t>
            </w:r>
            <w:r w:rsidRPr="00FC609B">
              <w:rPr>
                <w:rFonts w:ascii="Times New Roman" w:hAnsi="Times New Roman"/>
                <w:sz w:val="24"/>
                <w:szCs w:val="24"/>
              </w:rPr>
              <w:t>проработка конспектов, учебной литературы.</w:t>
            </w:r>
          </w:p>
        </w:tc>
        <w:tc>
          <w:tcPr>
            <w:tcW w:w="1135" w:type="dxa"/>
            <w:shd w:val="clear" w:color="auto" w:fill="BFBFBF"/>
            <w:vAlign w:val="center"/>
          </w:tcPr>
          <w:p w:rsidR="00515737" w:rsidRPr="00FC609B" w:rsidRDefault="00515737" w:rsidP="0085219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515737" w:rsidRPr="00FC609B" w:rsidRDefault="00515737" w:rsidP="0085219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</w:tr>
      <w:tr w:rsidR="00515737" w:rsidRPr="00852194" w:rsidTr="00852194">
        <w:trPr>
          <w:trHeight w:val="400"/>
        </w:trPr>
        <w:tc>
          <w:tcPr>
            <w:tcW w:w="3085" w:type="dxa"/>
            <w:gridSpan w:val="2"/>
            <w:vMerge w:val="restart"/>
            <w:vAlign w:val="center"/>
          </w:tcPr>
          <w:p w:rsidR="00515737" w:rsidRPr="00852194" w:rsidRDefault="00515737" w:rsidP="00852194">
            <w:pPr>
              <w:pStyle w:val="Default"/>
              <w:jc w:val="center"/>
              <w:rPr>
                <w:b/>
              </w:rPr>
            </w:pPr>
            <w:r w:rsidRPr="00852194">
              <w:rPr>
                <w:b/>
              </w:rPr>
              <w:t>Тема 1.2</w:t>
            </w:r>
          </w:p>
          <w:p w:rsidR="00515737" w:rsidRPr="00852194" w:rsidRDefault="00515737" w:rsidP="00852194">
            <w:pPr>
              <w:pStyle w:val="Default"/>
              <w:jc w:val="center"/>
              <w:rPr>
                <w:b/>
              </w:rPr>
            </w:pPr>
            <w:r w:rsidRPr="00852194">
              <w:rPr>
                <w:b/>
              </w:rPr>
              <w:t xml:space="preserve">Двугранные углы. </w:t>
            </w:r>
            <w:r w:rsidRPr="00852194">
              <w:rPr>
                <w:rStyle w:val="2"/>
                <w:rFonts w:ascii="Times New Roman" w:hAnsi="Times New Roman" w:cs="Times New Roman"/>
                <w:b/>
                <w:sz w:val="24"/>
                <w:szCs w:val="24"/>
              </w:rPr>
              <w:t>Геометрические преобразования пространства.</w:t>
            </w:r>
          </w:p>
        </w:tc>
        <w:tc>
          <w:tcPr>
            <w:tcW w:w="9639" w:type="dxa"/>
          </w:tcPr>
          <w:p w:rsidR="00515737" w:rsidRPr="00FC609B" w:rsidRDefault="00515737" w:rsidP="008521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  <w:r w:rsidRPr="00FC609B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515737" w:rsidRPr="00FC609B" w:rsidRDefault="00515737" w:rsidP="00FC60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09B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Двугранный угол. Угол между плоскостями. Перпендикулярность двух плоскостей.</w:t>
            </w:r>
          </w:p>
          <w:p w:rsidR="00515737" w:rsidRPr="00FC609B" w:rsidRDefault="00515737" w:rsidP="00FC60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09B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Геометрические преобразования пространства: параллельный перенос, симметрия относительно плоскости.</w:t>
            </w:r>
          </w:p>
          <w:p w:rsidR="00515737" w:rsidRPr="00FC609B" w:rsidRDefault="00515737" w:rsidP="00FC60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09B">
              <w:rPr>
                <w:rStyle w:val="2"/>
                <w:rFonts w:ascii="Times New Roman" w:hAnsi="Times New Roman" w:cs="Times New Roman"/>
                <w:sz w:val="24"/>
                <w:szCs w:val="24"/>
              </w:rPr>
              <w:t xml:space="preserve">Параллельное проектирование. </w:t>
            </w:r>
            <w:r w:rsidRPr="00572175">
              <w:rPr>
                <w:rStyle w:val="21"/>
                <w:rFonts w:ascii="Times New Roman" w:hAnsi="Times New Roman" w:cs="Times New Roman"/>
                <w:i w:val="0"/>
                <w:sz w:val="24"/>
                <w:szCs w:val="24"/>
              </w:rPr>
              <w:t>Площадь ортогональной проекции</w:t>
            </w:r>
            <w:r w:rsidRPr="00572175">
              <w:rPr>
                <w:rStyle w:val="210"/>
                <w:rFonts w:ascii="Times New Roman" w:hAnsi="Times New Roman" w:cs="Times New Roman"/>
                <w:i w:val="0"/>
                <w:sz w:val="24"/>
                <w:szCs w:val="24"/>
              </w:rPr>
              <w:t>.</w:t>
            </w:r>
            <w:r w:rsidRPr="00FC609B">
              <w:rPr>
                <w:rStyle w:val="2"/>
                <w:rFonts w:ascii="Times New Roman" w:hAnsi="Times New Roman" w:cs="Times New Roman"/>
                <w:sz w:val="24"/>
                <w:szCs w:val="24"/>
              </w:rPr>
              <w:t xml:space="preserve"> Изображение пространственных фигур.</w:t>
            </w:r>
          </w:p>
        </w:tc>
        <w:tc>
          <w:tcPr>
            <w:tcW w:w="1135" w:type="dxa"/>
            <w:vAlign w:val="center"/>
          </w:tcPr>
          <w:p w:rsidR="00515737" w:rsidRPr="00852194" w:rsidRDefault="00515737" w:rsidP="008521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515737" w:rsidRPr="00852194" w:rsidRDefault="00515737" w:rsidP="008521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15737" w:rsidRPr="00852194" w:rsidTr="00FC609B">
        <w:trPr>
          <w:trHeight w:val="400"/>
        </w:trPr>
        <w:tc>
          <w:tcPr>
            <w:tcW w:w="3085" w:type="dxa"/>
            <w:gridSpan w:val="2"/>
            <w:vMerge/>
          </w:tcPr>
          <w:p w:rsidR="00515737" w:rsidRPr="00852194" w:rsidRDefault="00515737" w:rsidP="00852194">
            <w:pPr>
              <w:pStyle w:val="Default"/>
              <w:rPr>
                <w:i/>
              </w:rPr>
            </w:pPr>
          </w:p>
        </w:tc>
        <w:tc>
          <w:tcPr>
            <w:tcW w:w="9639" w:type="dxa"/>
          </w:tcPr>
          <w:p w:rsidR="00515737" w:rsidRPr="00FC609B" w:rsidRDefault="00515737" w:rsidP="0085219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обучающихся:</w:t>
            </w:r>
          </w:p>
          <w:p w:rsidR="00515737" w:rsidRPr="00FC609B" w:rsidRDefault="00515737" w:rsidP="0085219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Cs/>
                <w:sz w:val="24"/>
                <w:szCs w:val="24"/>
              </w:rPr>
              <w:t xml:space="preserve">Выполнение домашних заданий, </w:t>
            </w:r>
            <w:r w:rsidRPr="00FC609B">
              <w:rPr>
                <w:rFonts w:ascii="Times New Roman" w:hAnsi="Times New Roman"/>
                <w:sz w:val="24"/>
                <w:szCs w:val="24"/>
              </w:rPr>
              <w:t>проработка конспектов, учебной литературы, выполнение индивидуальных заданий.</w:t>
            </w:r>
          </w:p>
        </w:tc>
        <w:tc>
          <w:tcPr>
            <w:tcW w:w="1135" w:type="dxa"/>
            <w:shd w:val="clear" w:color="auto" w:fill="BFBFBF"/>
            <w:vAlign w:val="center"/>
          </w:tcPr>
          <w:p w:rsidR="00515737" w:rsidRPr="00FC609B" w:rsidRDefault="00515737" w:rsidP="0085219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515737" w:rsidRPr="00FC609B" w:rsidRDefault="00515737" w:rsidP="0085219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</w:tr>
      <w:tr w:rsidR="00515737" w:rsidRPr="00852194" w:rsidTr="00852194">
        <w:trPr>
          <w:trHeight w:val="400"/>
        </w:trPr>
        <w:tc>
          <w:tcPr>
            <w:tcW w:w="12724" w:type="dxa"/>
            <w:gridSpan w:val="3"/>
            <w:shd w:val="clear" w:color="auto" w:fill="FFFFFF"/>
            <w:vAlign w:val="center"/>
          </w:tcPr>
          <w:p w:rsidR="00515737" w:rsidRPr="00852194" w:rsidRDefault="00515737" w:rsidP="008521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Раздел 2. Координаты и векторы </w:t>
            </w:r>
          </w:p>
        </w:tc>
        <w:tc>
          <w:tcPr>
            <w:tcW w:w="1135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10/2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5737" w:rsidRPr="00852194" w:rsidTr="00852194">
        <w:trPr>
          <w:trHeight w:val="1972"/>
        </w:trPr>
        <w:tc>
          <w:tcPr>
            <w:tcW w:w="3085" w:type="dxa"/>
            <w:gridSpan w:val="2"/>
            <w:vMerge w:val="restart"/>
            <w:vAlign w:val="center"/>
          </w:tcPr>
          <w:p w:rsidR="00515737" w:rsidRPr="00852194" w:rsidRDefault="00515737" w:rsidP="00852194">
            <w:pPr>
              <w:pStyle w:val="Default"/>
              <w:jc w:val="center"/>
              <w:rPr>
                <w:b/>
              </w:rPr>
            </w:pPr>
            <w:r w:rsidRPr="00852194">
              <w:rPr>
                <w:b/>
              </w:rPr>
              <w:t>Тема 2.1</w:t>
            </w:r>
          </w:p>
          <w:p w:rsidR="00515737" w:rsidRPr="00852194" w:rsidRDefault="00515737" w:rsidP="00852194">
            <w:pPr>
              <w:pStyle w:val="Default"/>
              <w:jc w:val="center"/>
              <w:rPr>
                <w:b/>
                <w:bCs/>
                <w:lang w:eastAsia="ru-RU"/>
              </w:rPr>
            </w:pPr>
            <w:r w:rsidRPr="00852194">
              <w:rPr>
                <w:b/>
              </w:rPr>
              <w:t>Координаты. Векторы на плоскости и в пространстве.</w:t>
            </w:r>
          </w:p>
        </w:tc>
        <w:tc>
          <w:tcPr>
            <w:tcW w:w="9639" w:type="dxa"/>
          </w:tcPr>
          <w:p w:rsidR="00515737" w:rsidRPr="00FC609B" w:rsidRDefault="00515737" w:rsidP="008521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  <w:r w:rsidRPr="00FC609B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515737" w:rsidRPr="00FC609B" w:rsidRDefault="00515737" w:rsidP="00FC60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09B">
              <w:rPr>
                <w:rStyle w:val="2"/>
                <w:rFonts w:ascii="Times New Roman" w:hAnsi="Times New Roman" w:cs="Times New Roman"/>
                <w:sz w:val="24"/>
                <w:szCs w:val="24"/>
              </w:rPr>
              <w:t xml:space="preserve">Прямоугольная (декартова) система координат в пространстве. Формула расстояния между двумя точками. Уравнения сферы, </w:t>
            </w:r>
            <w:r w:rsidRPr="00FC609B">
              <w:rPr>
                <w:rStyle w:val="21"/>
                <w:rFonts w:ascii="Times New Roman" w:hAnsi="Times New Roman" w:cs="Times New Roman"/>
                <w:sz w:val="24"/>
                <w:szCs w:val="24"/>
              </w:rPr>
              <w:t>плоскости и прямой</w:t>
            </w:r>
            <w:r w:rsidRPr="00FC609B">
              <w:rPr>
                <w:rStyle w:val="21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15737" w:rsidRPr="00FC609B" w:rsidRDefault="00515737" w:rsidP="00FC60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09B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Векторы. Модуль вектора. Равенство векторов. Сложение векторов. Умножение вектора на число. Разложение вектора по направлениям. Угол между двумя векторами. Проекция вектора на ось. Координаты вектора. Скалярное произведение векторов.</w:t>
            </w:r>
          </w:p>
          <w:p w:rsidR="00515737" w:rsidRPr="00FC609B" w:rsidRDefault="00515737" w:rsidP="00FC60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09B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Использование координат и векторов при решении математических и прикладных задач.</w:t>
            </w:r>
          </w:p>
        </w:tc>
        <w:tc>
          <w:tcPr>
            <w:tcW w:w="1135" w:type="dxa"/>
            <w:vAlign w:val="center"/>
          </w:tcPr>
          <w:p w:rsidR="00515737" w:rsidRPr="00852194" w:rsidRDefault="00515737" w:rsidP="008521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vAlign w:val="center"/>
          </w:tcPr>
          <w:p w:rsidR="00515737" w:rsidRPr="00852194" w:rsidRDefault="00515737" w:rsidP="008521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15737" w:rsidRPr="00852194" w:rsidTr="00852194">
        <w:trPr>
          <w:trHeight w:val="581"/>
        </w:trPr>
        <w:tc>
          <w:tcPr>
            <w:tcW w:w="3085" w:type="dxa"/>
            <w:gridSpan w:val="2"/>
            <w:vMerge/>
          </w:tcPr>
          <w:p w:rsidR="00515737" w:rsidRPr="00852194" w:rsidRDefault="00515737" w:rsidP="00852194">
            <w:pPr>
              <w:pStyle w:val="Default"/>
              <w:shd w:val="clear" w:color="auto" w:fill="FFFFFF"/>
              <w:rPr>
                <w:i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FC609B" w:rsidRDefault="00515737" w:rsidP="00852194">
            <w:pPr>
              <w:pStyle w:val="Default"/>
              <w:shd w:val="clear" w:color="auto" w:fill="FFFFFF"/>
              <w:rPr>
                <w:b/>
                <w:bCs/>
              </w:rPr>
            </w:pPr>
            <w:r w:rsidRPr="00FC609B">
              <w:rPr>
                <w:b/>
                <w:bCs/>
              </w:rPr>
              <w:t>Практическое занятие:</w:t>
            </w:r>
          </w:p>
          <w:p w:rsidR="00515737" w:rsidRPr="00FC609B" w:rsidRDefault="00515737" w:rsidP="00852194">
            <w:pPr>
              <w:pStyle w:val="Normal1"/>
              <w:shd w:val="clear" w:color="auto" w:fill="FFFFFF"/>
              <w:jc w:val="both"/>
              <w:rPr>
                <w:sz w:val="24"/>
                <w:szCs w:val="24"/>
              </w:rPr>
            </w:pPr>
            <w:r w:rsidRPr="00FC609B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Расстояние между точками. Действия с векторами, заданными координатами. Скалярное произведение векторов</w:t>
            </w:r>
            <w:r w:rsidRPr="00FC609B"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</w:t>
            </w:r>
            <w:r w:rsidRPr="008521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15737" w:rsidRPr="00852194" w:rsidTr="00FC609B">
        <w:trPr>
          <w:trHeight w:val="581"/>
        </w:trPr>
        <w:tc>
          <w:tcPr>
            <w:tcW w:w="3085" w:type="dxa"/>
            <w:gridSpan w:val="2"/>
            <w:vMerge/>
          </w:tcPr>
          <w:p w:rsidR="00515737" w:rsidRPr="00852194" w:rsidRDefault="00515737" w:rsidP="00852194">
            <w:pPr>
              <w:pStyle w:val="Default"/>
              <w:shd w:val="clear" w:color="auto" w:fill="FFFFFF"/>
              <w:rPr>
                <w:i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FC609B" w:rsidRDefault="00515737" w:rsidP="008521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обучающихся:</w:t>
            </w:r>
          </w:p>
          <w:p w:rsidR="00515737" w:rsidRPr="00FC609B" w:rsidRDefault="00515737" w:rsidP="008521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Cs/>
                <w:sz w:val="24"/>
                <w:szCs w:val="24"/>
              </w:rPr>
              <w:t xml:space="preserve">Выполнение домашних заданий, </w:t>
            </w:r>
            <w:r w:rsidRPr="00FC609B">
              <w:rPr>
                <w:rFonts w:ascii="Times New Roman" w:hAnsi="Times New Roman"/>
                <w:sz w:val="24"/>
                <w:szCs w:val="24"/>
              </w:rPr>
              <w:t>проработка конспектов, учебной литературы.</w:t>
            </w:r>
          </w:p>
        </w:tc>
        <w:tc>
          <w:tcPr>
            <w:tcW w:w="1135" w:type="dxa"/>
            <w:shd w:val="clear" w:color="auto" w:fill="BFBFBF"/>
            <w:vAlign w:val="center"/>
          </w:tcPr>
          <w:p w:rsidR="00515737" w:rsidRPr="00FC609B" w:rsidRDefault="00515737" w:rsidP="00FC60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515737" w:rsidRPr="00FC609B" w:rsidRDefault="00515737" w:rsidP="00FC60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</w:tr>
      <w:tr w:rsidR="00515737" w:rsidRPr="00852194" w:rsidTr="00572175">
        <w:trPr>
          <w:trHeight w:val="271"/>
        </w:trPr>
        <w:tc>
          <w:tcPr>
            <w:tcW w:w="12724" w:type="dxa"/>
            <w:gridSpan w:val="3"/>
            <w:shd w:val="clear" w:color="auto" w:fill="FFFFFF"/>
            <w:vAlign w:val="center"/>
          </w:tcPr>
          <w:p w:rsidR="00515737" w:rsidRPr="00852194" w:rsidRDefault="00515737" w:rsidP="00852194">
            <w:pPr>
              <w:pStyle w:val="Default"/>
              <w:shd w:val="clear" w:color="auto" w:fill="FFFFFF"/>
              <w:jc w:val="center"/>
              <w:rPr>
                <w:b/>
                <w:i/>
              </w:rPr>
            </w:pPr>
            <w:r w:rsidRPr="00852194">
              <w:rPr>
                <w:b/>
                <w:bCs/>
                <w:i/>
                <w:color w:val="auto"/>
              </w:rPr>
              <w:t>Раздел 3. Многогранники и круглые тела</w:t>
            </w:r>
          </w:p>
        </w:tc>
        <w:tc>
          <w:tcPr>
            <w:tcW w:w="1135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16/10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5737" w:rsidRPr="00852194" w:rsidTr="00852194">
        <w:trPr>
          <w:trHeight w:val="385"/>
        </w:trPr>
        <w:tc>
          <w:tcPr>
            <w:tcW w:w="3085" w:type="dxa"/>
            <w:gridSpan w:val="2"/>
            <w:vMerge w:val="restart"/>
            <w:vAlign w:val="center"/>
          </w:tcPr>
          <w:p w:rsidR="00515737" w:rsidRPr="00852194" w:rsidRDefault="00515737" w:rsidP="00852194">
            <w:pPr>
              <w:pStyle w:val="Default"/>
              <w:shd w:val="clear" w:color="auto" w:fill="FFFFFF"/>
              <w:jc w:val="center"/>
              <w:rPr>
                <w:b/>
              </w:rPr>
            </w:pPr>
            <w:r w:rsidRPr="00852194">
              <w:rPr>
                <w:b/>
              </w:rPr>
              <w:t>Тема 3.1</w:t>
            </w:r>
          </w:p>
          <w:p w:rsidR="00515737" w:rsidRPr="00852194" w:rsidRDefault="00515737" w:rsidP="00852194">
            <w:pPr>
              <w:pStyle w:val="Default"/>
              <w:shd w:val="clear" w:color="auto" w:fill="FFFFFF"/>
              <w:jc w:val="center"/>
              <w:rPr>
                <w:b/>
              </w:rPr>
            </w:pPr>
            <w:r w:rsidRPr="00852194">
              <w:rPr>
                <w:b/>
              </w:rPr>
              <w:t>Многогранники.</w:t>
            </w:r>
          </w:p>
        </w:tc>
        <w:tc>
          <w:tcPr>
            <w:tcW w:w="9639" w:type="dxa"/>
          </w:tcPr>
          <w:p w:rsidR="00515737" w:rsidRPr="00FC609B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  <w:r w:rsidRPr="00FC609B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515737" w:rsidRPr="00FC609B" w:rsidRDefault="00515737" w:rsidP="00FC60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09B">
              <w:rPr>
                <w:rStyle w:val="50"/>
                <w:rFonts w:ascii="Times New Roman" w:hAnsi="Times New Roman" w:cs="Times New Roman"/>
                <w:i w:val="0"/>
                <w:sz w:val="24"/>
                <w:szCs w:val="24"/>
              </w:rPr>
              <w:t>Вершины, ребра, грани многогранника.</w:t>
            </w:r>
            <w:r w:rsidRPr="00FC609B">
              <w:rPr>
                <w:rStyle w:val="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Развертка. Многогранные углы. Выпуклые многогранники</w:t>
            </w:r>
            <w:r w:rsidRPr="00FC609B">
              <w:rPr>
                <w:rStyle w:val="5"/>
                <w:rFonts w:ascii="Times New Roman" w:hAnsi="Times New Roman" w:cs="Times New Roman"/>
                <w:i w:val="0"/>
                <w:iCs w:val="0"/>
                <w:sz w:val="24"/>
                <w:szCs w:val="24"/>
                <w:shd w:val="clear" w:color="auto" w:fill="BFBFBF"/>
              </w:rPr>
              <w:t>.</w:t>
            </w:r>
            <w:r w:rsidRPr="00FC609B">
              <w:rPr>
                <w:rStyle w:val="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Теорема Эйлера.</w:t>
            </w:r>
          </w:p>
          <w:p w:rsidR="00515737" w:rsidRPr="00FC609B" w:rsidRDefault="00515737" w:rsidP="00852194">
            <w:pPr>
              <w:pStyle w:val="Normal1"/>
              <w:shd w:val="clear" w:color="auto" w:fill="FFFFFF"/>
              <w:jc w:val="both"/>
              <w:rPr>
                <w:rStyle w:val="2"/>
                <w:rFonts w:ascii="Times New Roman" w:hAnsi="Times New Roman" w:cs="Times New Roman"/>
                <w:sz w:val="24"/>
                <w:szCs w:val="24"/>
              </w:rPr>
            </w:pPr>
            <w:r w:rsidRPr="00FC609B">
              <w:rPr>
                <w:rStyle w:val="2"/>
                <w:rFonts w:ascii="Times New Roman" w:hAnsi="Times New Roman" w:cs="Times New Roman"/>
                <w:sz w:val="24"/>
                <w:szCs w:val="24"/>
              </w:rPr>
              <w:t xml:space="preserve">Призма. Прямая и </w:t>
            </w:r>
            <w:r w:rsidRPr="00FC609B">
              <w:rPr>
                <w:rStyle w:val="21"/>
                <w:rFonts w:ascii="Times New Roman" w:hAnsi="Times New Roman" w:cs="Times New Roman"/>
                <w:i w:val="0"/>
                <w:sz w:val="24"/>
                <w:szCs w:val="24"/>
              </w:rPr>
              <w:t>наклонная</w:t>
            </w:r>
            <w:r w:rsidRPr="00FC609B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призма. Правильная призма. Параллелепипед. Куб.</w:t>
            </w:r>
          </w:p>
          <w:p w:rsidR="00515737" w:rsidRPr="00FC609B" w:rsidRDefault="00515737" w:rsidP="00FC60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09B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Пирамида. Правильная пирамида. Усеченная пирамида. Тетраэдр.</w:t>
            </w:r>
          </w:p>
          <w:p w:rsidR="00515737" w:rsidRPr="00FC609B" w:rsidRDefault="00515737" w:rsidP="00FC60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09B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Симметрии в кубе, в параллелепипеде, в призме и пирамиде.</w:t>
            </w:r>
          </w:p>
          <w:p w:rsidR="00515737" w:rsidRPr="00FC609B" w:rsidRDefault="00515737" w:rsidP="00FC60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09B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Сечения куба, призмы и пирамиды.</w:t>
            </w:r>
          </w:p>
          <w:p w:rsidR="00515737" w:rsidRPr="00FC609B" w:rsidRDefault="00515737" w:rsidP="00FC60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09B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Представление о правильных многогранниках (тетраэдре, кубе, октаэдре, додекаэдре и икосаэдре).</w:t>
            </w:r>
          </w:p>
        </w:tc>
        <w:tc>
          <w:tcPr>
            <w:tcW w:w="1135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15737" w:rsidRPr="00852194" w:rsidTr="00852194">
        <w:trPr>
          <w:trHeight w:val="385"/>
        </w:trPr>
        <w:tc>
          <w:tcPr>
            <w:tcW w:w="3085" w:type="dxa"/>
            <w:gridSpan w:val="2"/>
            <w:vMerge/>
            <w:vAlign w:val="center"/>
          </w:tcPr>
          <w:p w:rsidR="00515737" w:rsidRPr="00852194" w:rsidRDefault="00515737" w:rsidP="00852194">
            <w:pPr>
              <w:pStyle w:val="Default"/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FC609B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занятие:</w:t>
            </w:r>
          </w:p>
          <w:p w:rsidR="00515737" w:rsidRPr="00FC609B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609B">
              <w:rPr>
                <w:rFonts w:ascii="Times New Roman" w:hAnsi="Times New Roman"/>
                <w:sz w:val="24"/>
                <w:szCs w:val="24"/>
              </w:rPr>
              <w:t>Нахождение основных элементов призм и пирамид.</w:t>
            </w:r>
          </w:p>
        </w:tc>
        <w:tc>
          <w:tcPr>
            <w:tcW w:w="1135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</w:t>
            </w:r>
            <w:r w:rsidRPr="008521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15737" w:rsidRPr="00852194" w:rsidTr="00FC609B">
        <w:trPr>
          <w:trHeight w:val="385"/>
        </w:trPr>
        <w:tc>
          <w:tcPr>
            <w:tcW w:w="3085" w:type="dxa"/>
            <w:gridSpan w:val="2"/>
            <w:vMerge/>
            <w:vAlign w:val="center"/>
          </w:tcPr>
          <w:p w:rsidR="00515737" w:rsidRPr="00852194" w:rsidRDefault="00515737" w:rsidP="00852194">
            <w:pPr>
              <w:pStyle w:val="Default"/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FC609B" w:rsidRDefault="00515737" w:rsidP="008521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обучающихся:</w:t>
            </w:r>
          </w:p>
          <w:p w:rsidR="00515737" w:rsidRPr="00FC609B" w:rsidRDefault="00515737" w:rsidP="008521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Cs/>
                <w:sz w:val="24"/>
                <w:szCs w:val="24"/>
              </w:rPr>
              <w:t xml:space="preserve">Выполнение домашних заданий, </w:t>
            </w:r>
            <w:r w:rsidRPr="00FC609B">
              <w:rPr>
                <w:rFonts w:ascii="Times New Roman" w:hAnsi="Times New Roman"/>
                <w:sz w:val="24"/>
                <w:szCs w:val="24"/>
              </w:rPr>
              <w:t>проработка конспектов, учебной литературы.</w:t>
            </w:r>
          </w:p>
        </w:tc>
        <w:tc>
          <w:tcPr>
            <w:tcW w:w="1135" w:type="dxa"/>
            <w:shd w:val="clear" w:color="auto" w:fill="BFBFBF"/>
            <w:vAlign w:val="center"/>
          </w:tcPr>
          <w:p w:rsidR="00515737" w:rsidRPr="00FC609B" w:rsidRDefault="00515737" w:rsidP="00FC60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515737" w:rsidRPr="00FC609B" w:rsidRDefault="00515737" w:rsidP="00FC60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</w:tr>
      <w:tr w:rsidR="00515737" w:rsidRPr="00852194" w:rsidTr="00852194">
        <w:trPr>
          <w:trHeight w:val="385"/>
        </w:trPr>
        <w:tc>
          <w:tcPr>
            <w:tcW w:w="3085" w:type="dxa"/>
            <w:gridSpan w:val="2"/>
            <w:vMerge w:val="restart"/>
            <w:vAlign w:val="center"/>
          </w:tcPr>
          <w:p w:rsidR="00515737" w:rsidRPr="00852194" w:rsidRDefault="00515737" w:rsidP="00852194">
            <w:pPr>
              <w:pStyle w:val="Default"/>
              <w:shd w:val="clear" w:color="auto" w:fill="FFFFFF"/>
              <w:jc w:val="center"/>
              <w:rPr>
                <w:b/>
              </w:rPr>
            </w:pPr>
            <w:r w:rsidRPr="00852194">
              <w:rPr>
                <w:b/>
              </w:rPr>
              <w:t>Тема 3.2</w:t>
            </w:r>
          </w:p>
          <w:p w:rsidR="00515737" w:rsidRPr="00852194" w:rsidRDefault="00515737" w:rsidP="00852194">
            <w:pPr>
              <w:pStyle w:val="Default"/>
              <w:shd w:val="clear" w:color="auto" w:fill="FFFFFF"/>
              <w:jc w:val="center"/>
              <w:rPr>
                <w:b/>
              </w:rPr>
            </w:pPr>
            <w:r w:rsidRPr="00852194">
              <w:rPr>
                <w:b/>
              </w:rPr>
              <w:t>Тела вращения.</w:t>
            </w:r>
          </w:p>
        </w:tc>
        <w:tc>
          <w:tcPr>
            <w:tcW w:w="9639" w:type="dxa"/>
          </w:tcPr>
          <w:p w:rsidR="00515737" w:rsidRPr="00FC609B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  <w:r w:rsidRPr="00FC609B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515737" w:rsidRPr="00FC609B" w:rsidRDefault="00515737" w:rsidP="00FC60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09B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Цилиндр и конус. Усеченный конус. Основание, высота, боковая поверхность, образующая, развертка. Осевые сечения и сечения, параллельные основанию.</w:t>
            </w:r>
          </w:p>
          <w:p w:rsidR="00515737" w:rsidRPr="00FC609B" w:rsidRDefault="00515737" w:rsidP="00FC60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09B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Шар и сфера, их сечения. Касательная плоскость к сфере.</w:t>
            </w:r>
          </w:p>
        </w:tc>
        <w:tc>
          <w:tcPr>
            <w:tcW w:w="1135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15737" w:rsidRPr="00852194" w:rsidTr="00852194">
        <w:trPr>
          <w:trHeight w:val="385"/>
        </w:trPr>
        <w:tc>
          <w:tcPr>
            <w:tcW w:w="3085" w:type="dxa"/>
            <w:gridSpan w:val="2"/>
            <w:vMerge/>
          </w:tcPr>
          <w:p w:rsidR="00515737" w:rsidRPr="00852194" w:rsidRDefault="00515737" w:rsidP="00852194">
            <w:pPr>
              <w:pStyle w:val="Default"/>
              <w:shd w:val="clear" w:color="auto" w:fill="FFFFFF"/>
              <w:rPr>
                <w:i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FC609B" w:rsidRDefault="00515737" w:rsidP="00852194">
            <w:pPr>
              <w:pStyle w:val="Default"/>
              <w:shd w:val="clear" w:color="auto" w:fill="FFFFFF"/>
              <w:rPr>
                <w:b/>
                <w:bCs/>
              </w:rPr>
            </w:pPr>
            <w:r w:rsidRPr="00FC609B">
              <w:rPr>
                <w:b/>
                <w:bCs/>
              </w:rPr>
              <w:t>Практическое занятие:</w:t>
            </w:r>
          </w:p>
          <w:p w:rsidR="00515737" w:rsidRPr="00FC609B" w:rsidRDefault="00515737" w:rsidP="00852194">
            <w:pPr>
              <w:pStyle w:val="Normal1"/>
              <w:shd w:val="clear" w:color="auto" w:fill="FFFFFF"/>
              <w:jc w:val="both"/>
              <w:rPr>
                <w:sz w:val="24"/>
                <w:szCs w:val="24"/>
              </w:rPr>
            </w:pPr>
            <w:r w:rsidRPr="00FC609B">
              <w:rPr>
                <w:sz w:val="24"/>
                <w:szCs w:val="24"/>
              </w:rPr>
              <w:t>Нахождение основных элементов цилиндра, конуса, шара.</w:t>
            </w:r>
          </w:p>
        </w:tc>
        <w:tc>
          <w:tcPr>
            <w:tcW w:w="1135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</w:t>
            </w:r>
            <w:r w:rsidRPr="008521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15737" w:rsidRPr="00852194" w:rsidTr="00FC609B">
        <w:trPr>
          <w:trHeight w:val="385"/>
        </w:trPr>
        <w:tc>
          <w:tcPr>
            <w:tcW w:w="3085" w:type="dxa"/>
            <w:gridSpan w:val="2"/>
            <w:vMerge/>
          </w:tcPr>
          <w:p w:rsidR="00515737" w:rsidRPr="00852194" w:rsidRDefault="00515737" w:rsidP="00852194">
            <w:pPr>
              <w:pStyle w:val="Default"/>
              <w:shd w:val="clear" w:color="auto" w:fill="FFFFFF"/>
              <w:rPr>
                <w:i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FC609B" w:rsidRDefault="00515737" w:rsidP="008521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обучающихся:</w:t>
            </w:r>
          </w:p>
          <w:p w:rsidR="00515737" w:rsidRPr="00FC609B" w:rsidRDefault="00515737" w:rsidP="008521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Cs/>
                <w:sz w:val="24"/>
                <w:szCs w:val="24"/>
              </w:rPr>
              <w:t xml:space="preserve">Выполнение домашних заданий, </w:t>
            </w:r>
            <w:r w:rsidRPr="00FC609B">
              <w:rPr>
                <w:rFonts w:ascii="Times New Roman" w:hAnsi="Times New Roman"/>
                <w:sz w:val="24"/>
                <w:szCs w:val="24"/>
              </w:rPr>
              <w:t>проработка конспектов, учебной литературы,  выполнение индивидуальных заданий, работа с нормативной и справочной литературой.</w:t>
            </w:r>
          </w:p>
        </w:tc>
        <w:tc>
          <w:tcPr>
            <w:tcW w:w="1135" w:type="dxa"/>
            <w:shd w:val="clear" w:color="auto" w:fill="BFBFBF"/>
            <w:vAlign w:val="center"/>
          </w:tcPr>
          <w:p w:rsidR="00515737" w:rsidRPr="00FC609B" w:rsidRDefault="00515737" w:rsidP="00FC60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515737" w:rsidRPr="00FC609B" w:rsidRDefault="00515737" w:rsidP="00FC60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</w:tr>
      <w:tr w:rsidR="00515737" w:rsidRPr="00852194" w:rsidTr="00852194">
        <w:trPr>
          <w:trHeight w:val="385"/>
        </w:trPr>
        <w:tc>
          <w:tcPr>
            <w:tcW w:w="3085" w:type="dxa"/>
            <w:gridSpan w:val="2"/>
            <w:vMerge w:val="restart"/>
            <w:vAlign w:val="center"/>
          </w:tcPr>
          <w:p w:rsidR="00515737" w:rsidRPr="00852194" w:rsidRDefault="00515737" w:rsidP="00852194">
            <w:pPr>
              <w:pStyle w:val="Default"/>
              <w:shd w:val="clear" w:color="auto" w:fill="FFFFFF"/>
              <w:jc w:val="center"/>
              <w:rPr>
                <w:b/>
              </w:rPr>
            </w:pPr>
            <w:r w:rsidRPr="00852194">
              <w:rPr>
                <w:b/>
              </w:rPr>
              <w:t>Тема 3.3</w:t>
            </w:r>
          </w:p>
          <w:p w:rsidR="00515737" w:rsidRPr="00852194" w:rsidRDefault="00515737" w:rsidP="00852194">
            <w:pPr>
              <w:pStyle w:val="Default"/>
              <w:shd w:val="clear" w:color="auto" w:fill="FFFFFF"/>
              <w:jc w:val="center"/>
              <w:rPr>
                <w:b/>
              </w:rPr>
            </w:pPr>
            <w:r w:rsidRPr="00852194">
              <w:rPr>
                <w:b/>
              </w:rPr>
              <w:t>Объемы геометрических тел</w:t>
            </w:r>
          </w:p>
          <w:p w:rsidR="00515737" w:rsidRPr="00852194" w:rsidRDefault="00515737" w:rsidP="00852194">
            <w:pPr>
              <w:pStyle w:val="Default"/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9639" w:type="dxa"/>
          </w:tcPr>
          <w:p w:rsidR="00515737" w:rsidRPr="00FC609B" w:rsidRDefault="00515737" w:rsidP="00852194">
            <w:pPr>
              <w:pStyle w:val="Default"/>
              <w:shd w:val="clear" w:color="auto" w:fill="FFFFFF"/>
            </w:pPr>
            <w:r w:rsidRPr="00FC609B">
              <w:rPr>
                <w:b/>
                <w:bCs/>
                <w:lang w:eastAsia="ru-RU"/>
              </w:rPr>
              <w:t>Содержание учебного материала</w:t>
            </w:r>
            <w:r w:rsidRPr="00FC609B">
              <w:t>:</w:t>
            </w:r>
          </w:p>
          <w:p w:rsidR="00515737" w:rsidRPr="00FC609B" w:rsidRDefault="00515737" w:rsidP="00FC60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09B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Объем и его измерение. Интегральная формула объема.</w:t>
            </w:r>
          </w:p>
          <w:p w:rsidR="00515737" w:rsidRPr="00FC609B" w:rsidRDefault="00515737" w:rsidP="00FC60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09B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Формулы объема куба, прямоугольного параллелепипеда, призмы, цилиндра. Формулы объема пирамиды и конуса.</w:t>
            </w:r>
          </w:p>
        </w:tc>
        <w:tc>
          <w:tcPr>
            <w:tcW w:w="1135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15737" w:rsidRPr="00852194" w:rsidTr="00852194">
        <w:trPr>
          <w:trHeight w:val="385"/>
        </w:trPr>
        <w:tc>
          <w:tcPr>
            <w:tcW w:w="3085" w:type="dxa"/>
            <w:gridSpan w:val="2"/>
            <w:vMerge/>
            <w:vAlign w:val="center"/>
          </w:tcPr>
          <w:p w:rsidR="00515737" w:rsidRPr="00852194" w:rsidRDefault="00515737" w:rsidP="00852194">
            <w:pPr>
              <w:pStyle w:val="Default"/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FC609B" w:rsidRDefault="00515737" w:rsidP="00852194">
            <w:pPr>
              <w:pStyle w:val="Default"/>
              <w:shd w:val="clear" w:color="auto" w:fill="FFFFFF"/>
              <w:rPr>
                <w:b/>
                <w:bCs/>
              </w:rPr>
            </w:pPr>
            <w:r w:rsidRPr="00FC609B">
              <w:rPr>
                <w:b/>
                <w:bCs/>
              </w:rPr>
              <w:t>Практическое занятие:</w:t>
            </w:r>
          </w:p>
          <w:p w:rsidR="00515737" w:rsidRPr="00FC609B" w:rsidRDefault="00515737" w:rsidP="00852194">
            <w:pPr>
              <w:pStyle w:val="Default"/>
              <w:shd w:val="clear" w:color="auto" w:fill="FFFFFF"/>
              <w:rPr>
                <w:b/>
                <w:bCs/>
                <w:lang w:eastAsia="ru-RU"/>
              </w:rPr>
            </w:pPr>
            <w:r w:rsidRPr="00FC609B">
              <w:t>Вычисление объемов геометрических тел.</w:t>
            </w:r>
          </w:p>
        </w:tc>
        <w:tc>
          <w:tcPr>
            <w:tcW w:w="1135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</w:t>
            </w:r>
            <w:r w:rsidRPr="008521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15737" w:rsidRPr="00852194" w:rsidTr="00FC609B">
        <w:trPr>
          <w:trHeight w:val="385"/>
        </w:trPr>
        <w:tc>
          <w:tcPr>
            <w:tcW w:w="3085" w:type="dxa"/>
            <w:gridSpan w:val="2"/>
            <w:vMerge/>
            <w:vAlign w:val="center"/>
          </w:tcPr>
          <w:p w:rsidR="00515737" w:rsidRPr="00852194" w:rsidRDefault="00515737" w:rsidP="00852194">
            <w:pPr>
              <w:pStyle w:val="Default"/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FC609B" w:rsidRDefault="00515737" w:rsidP="008521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обучающихся:</w:t>
            </w:r>
          </w:p>
          <w:p w:rsidR="00515737" w:rsidRPr="00FC609B" w:rsidRDefault="00515737" w:rsidP="008521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Cs/>
                <w:sz w:val="24"/>
                <w:szCs w:val="24"/>
              </w:rPr>
              <w:t xml:space="preserve">Выполнение домашних заданий, </w:t>
            </w:r>
            <w:r w:rsidRPr="00FC609B">
              <w:rPr>
                <w:rFonts w:ascii="Times New Roman" w:hAnsi="Times New Roman"/>
                <w:sz w:val="24"/>
                <w:szCs w:val="24"/>
              </w:rPr>
              <w:t>проработка конспектов, учебной литературы.</w:t>
            </w:r>
          </w:p>
        </w:tc>
        <w:tc>
          <w:tcPr>
            <w:tcW w:w="1135" w:type="dxa"/>
            <w:shd w:val="clear" w:color="auto" w:fill="BFBFBF"/>
            <w:vAlign w:val="center"/>
          </w:tcPr>
          <w:p w:rsidR="00515737" w:rsidRPr="00FC609B" w:rsidRDefault="00515737" w:rsidP="00FC60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515737" w:rsidRPr="00FC609B" w:rsidRDefault="00515737" w:rsidP="00FC60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</w:tr>
      <w:tr w:rsidR="00515737" w:rsidRPr="00852194" w:rsidTr="00852194">
        <w:trPr>
          <w:trHeight w:val="385"/>
        </w:trPr>
        <w:tc>
          <w:tcPr>
            <w:tcW w:w="3085" w:type="dxa"/>
            <w:gridSpan w:val="2"/>
            <w:vMerge w:val="restart"/>
            <w:vAlign w:val="center"/>
          </w:tcPr>
          <w:p w:rsidR="00515737" w:rsidRPr="00852194" w:rsidRDefault="00515737" w:rsidP="00852194">
            <w:pPr>
              <w:pStyle w:val="Default"/>
              <w:shd w:val="clear" w:color="auto" w:fill="FFFFFF"/>
              <w:jc w:val="center"/>
              <w:rPr>
                <w:b/>
              </w:rPr>
            </w:pPr>
            <w:r w:rsidRPr="00852194">
              <w:rPr>
                <w:b/>
              </w:rPr>
              <w:t>Тема 3.4 Площади поверхностей</w:t>
            </w:r>
          </w:p>
        </w:tc>
        <w:tc>
          <w:tcPr>
            <w:tcW w:w="9639" w:type="dxa"/>
          </w:tcPr>
          <w:p w:rsidR="00515737" w:rsidRPr="00FC609B" w:rsidRDefault="00515737" w:rsidP="00852194">
            <w:pPr>
              <w:pStyle w:val="Default"/>
              <w:shd w:val="clear" w:color="auto" w:fill="FFFFFF"/>
              <w:rPr>
                <w:b/>
                <w:bCs/>
                <w:lang w:eastAsia="ru-RU"/>
              </w:rPr>
            </w:pPr>
            <w:r w:rsidRPr="00FC609B">
              <w:rPr>
                <w:b/>
                <w:bCs/>
                <w:lang w:eastAsia="ru-RU"/>
              </w:rPr>
              <w:t>Содержание учебного материала:</w:t>
            </w:r>
          </w:p>
          <w:p w:rsidR="00515737" w:rsidRPr="00FC609B" w:rsidRDefault="00515737" w:rsidP="00FC60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09B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Формулы площади поверхностей цилиндра и конуса. Формулы объема шара и площади сферы.</w:t>
            </w:r>
          </w:p>
          <w:p w:rsidR="00515737" w:rsidRPr="00FC609B" w:rsidRDefault="00515737" w:rsidP="00FC60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09B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Подобие тел. Отношения площадей поверхностей и объемов подобных тел.</w:t>
            </w:r>
          </w:p>
        </w:tc>
        <w:tc>
          <w:tcPr>
            <w:tcW w:w="1135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15737" w:rsidRPr="00852194" w:rsidTr="00852194">
        <w:trPr>
          <w:trHeight w:val="385"/>
        </w:trPr>
        <w:tc>
          <w:tcPr>
            <w:tcW w:w="3085" w:type="dxa"/>
            <w:gridSpan w:val="2"/>
            <w:vMerge/>
          </w:tcPr>
          <w:p w:rsidR="00515737" w:rsidRPr="00852194" w:rsidRDefault="00515737" w:rsidP="00852194">
            <w:pPr>
              <w:pStyle w:val="Default"/>
              <w:shd w:val="clear" w:color="auto" w:fill="FFFFFF"/>
              <w:rPr>
                <w:i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FC609B" w:rsidRDefault="00515737" w:rsidP="00852194">
            <w:pPr>
              <w:pStyle w:val="Default"/>
              <w:shd w:val="clear" w:color="auto" w:fill="FFFFFF"/>
              <w:rPr>
                <w:b/>
                <w:bCs/>
              </w:rPr>
            </w:pPr>
            <w:r w:rsidRPr="00FC609B">
              <w:rPr>
                <w:b/>
                <w:bCs/>
              </w:rPr>
              <w:t>Практическое занятие:</w:t>
            </w:r>
          </w:p>
          <w:p w:rsidR="00515737" w:rsidRPr="00FC609B" w:rsidRDefault="00515737" w:rsidP="00852194">
            <w:pPr>
              <w:pStyle w:val="Normal1"/>
              <w:shd w:val="clear" w:color="auto" w:fill="FFFFFF"/>
              <w:jc w:val="both"/>
              <w:rPr>
                <w:sz w:val="24"/>
                <w:szCs w:val="24"/>
              </w:rPr>
            </w:pPr>
            <w:r w:rsidRPr="00FC609B">
              <w:rPr>
                <w:sz w:val="24"/>
                <w:szCs w:val="24"/>
              </w:rPr>
              <w:t>Вычисление площадей геометрических тел.</w:t>
            </w:r>
          </w:p>
        </w:tc>
        <w:tc>
          <w:tcPr>
            <w:tcW w:w="1135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</w:t>
            </w:r>
            <w:r w:rsidRPr="008521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15737" w:rsidRPr="00852194" w:rsidTr="00FC609B">
        <w:trPr>
          <w:trHeight w:val="385"/>
        </w:trPr>
        <w:tc>
          <w:tcPr>
            <w:tcW w:w="3085" w:type="dxa"/>
            <w:gridSpan w:val="2"/>
            <w:vMerge/>
          </w:tcPr>
          <w:p w:rsidR="00515737" w:rsidRPr="00852194" w:rsidRDefault="00515737" w:rsidP="00852194">
            <w:pPr>
              <w:pStyle w:val="Default"/>
              <w:shd w:val="clear" w:color="auto" w:fill="FFFFFF"/>
              <w:rPr>
                <w:i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FC609B" w:rsidRDefault="00515737" w:rsidP="008521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обучающихся:</w:t>
            </w:r>
          </w:p>
          <w:p w:rsidR="00515737" w:rsidRPr="00FC609B" w:rsidRDefault="00515737" w:rsidP="008521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Cs/>
                <w:sz w:val="24"/>
                <w:szCs w:val="24"/>
              </w:rPr>
              <w:t xml:space="preserve">Выполнение домашних заданий, </w:t>
            </w:r>
            <w:r w:rsidRPr="00FC609B">
              <w:rPr>
                <w:rFonts w:ascii="Times New Roman" w:hAnsi="Times New Roman"/>
                <w:sz w:val="24"/>
                <w:szCs w:val="24"/>
              </w:rPr>
              <w:t>проработка конспектов, учебной литературы.</w:t>
            </w:r>
          </w:p>
        </w:tc>
        <w:tc>
          <w:tcPr>
            <w:tcW w:w="1135" w:type="dxa"/>
            <w:shd w:val="clear" w:color="auto" w:fill="BFBFBF"/>
            <w:vAlign w:val="center"/>
          </w:tcPr>
          <w:p w:rsidR="00515737" w:rsidRPr="00FC609B" w:rsidRDefault="00515737" w:rsidP="00FC60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515737" w:rsidRPr="00FC609B" w:rsidRDefault="00515737" w:rsidP="00FC60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</w:tr>
      <w:tr w:rsidR="00515737" w:rsidRPr="00852194" w:rsidTr="00852194">
        <w:trPr>
          <w:trHeight w:val="385"/>
        </w:trPr>
        <w:tc>
          <w:tcPr>
            <w:tcW w:w="3085" w:type="dxa"/>
            <w:gridSpan w:val="2"/>
            <w:vMerge/>
          </w:tcPr>
          <w:p w:rsidR="00515737" w:rsidRPr="00852194" w:rsidRDefault="00515737" w:rsidP="00852194">
            <w:pPr>
              <w:pStyle w:val="Default"/>
              <w:shd w:val="clear" w:color="auto" w:fill="FFFFFF"/>
              <w:rPr>
                <w:i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FC609B" w:rsidRDefault="00515737" w:rsidP="00852194">
            <w:pPr>
              <w:pStyle w:val="Default"/>
              <w:shd w:val="clear" w:color="auto" w:fill="FFFFFF"/>
              <w:rPr>
                <w:b/>
                <w:bCs/>
              </w:rPr>
            </w:pPr>
            <w:r w:rsidRPr="00FC609B">
              <w:rPr>
                <w:b/>
              </w:rPr>
              <w:t>Контрольная работа № 1</w:t>
            </w:r>
            <w:r w:rsidRPr="00FC609B">
              <w:rPr>
                <w:bCs/>
                <w:lang w:eastAsia="ru-RU"/>
              </w:rPr>
              <w:t>«</w:t>
            </w:r>
            <w:r w:rsidRPr="00FC609B">
              <w:t>Геометрические тела. Объёмы и площади поверхностей геометрических тел.»</w:t>
            </w:r>
            <w:r w:rsidRPr="00FC609B">
              <w:rPr>
                <w:bCs/>
                <w:lang w:eastAsia="ru-RU"/>
              </w:rPr>
              <w:t>»</w:t>
            </w:r>
          </w:p>
        </w:tc>
        <w:tc>
          <w:tcPr>
            <w:tcW w:w="1135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</w:t>
            </w:r>
            <w:r w:rsidRPr="008521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15737" w:rsidRPr="00852194" w:rsidTr="00852194">
        <w:trPr>
          <w:trHeight w:val="321"/>
        </w:trPr>
        <w:tc>
          <w:tcPr>
            <w:tcW w:w="12724" w:type="dxa"/>
            <w:gridSpan w:val="3"/>
            <w:shd w:val="clear" w:color="auto" w:fill="00B0F0"/>
            <w:vAlign w:val="center"/>
          </w:tcPr>
          <w:p w:rsidR="00515737" w:rsidRPr="00852194" w:rsidRDefault="00515737" w:rsidP="008521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2194">
              <w:rPr>
                <w:rFonts w:ascii="Times New Roman" w:hAnsi="Times New Roman"/>
                <w:b/>
                <w:sz w:val="24"/>
                <w:szCs w:val="24"/>
              </w:rPr>
              <w:t>АЛГЕБРА</w:t>
            </w:r>
          </w:p>
        </w:tc>
        <w:tc>
          <w:tcPr>
            <w:tcW w:w="1135" w:type="dxa"/>
            <w:shd w:val="clear" w:color="auto" w:fill="00B0F0"/>
            <w:vAlign w:val="center"/>
          </w:tcPr>
          <w:p w:rsidR="00515737" w:rsidRPr="00852194" w:rsidRDefault="00515737" w:rsidP="008521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00B0F0"/>
            <w:vAlign w:val="center"/>
          </w:tcPr>
          <w:p w:rsidR="00515737" w:rsidRPr="00852194" w:rsidRDefault="00515737" w:rsidP="008521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15737" w:rsidRPr="00852194" w:rsidTr="00852194">
        <w:trPr>
          <w:trHeight w:val="321"/>
        </w:trPr>
        <w:tc>
          <w:tcPr>
            <w:tcW w:w="12724" w:type="dxa"/>
            <w:gridSpan w:val="3"/>
            <w:shd w:val="clear" w:color="auto" w:fill="FFFFFF"/>
            <w:vAlign w:val="center"/>
          </w:tcPr>
          <w:p w:rsidR="00515737" w:rsidRPr="00572175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72175">
              <w:rPr>
                <w:rFonts w:ascii="Times New Roman" w:hAnsi="Times New Roman"/>
                <w:b/>
                <w:i/>
                <w:sz w:val="24"/>
                <w:szCs w:val="24"/>
              </w:rPr>
              <w:t>Раздел 4. Развитие понятия о числе</w:t>
            </w:r>
          </w:p>
        </w:tc>
        <w:tc>
          <w:tcPr>
            <w:tcW w:w="1135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6/2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15737" w:rsidRPr="00852194" w:rsidTr="00852194">
        <w:trPr>
          <w:cantSplit/>
          <w:trHeight w:val="549"/>
        </w:trPr>
        <w:tc>
          <w:tcPr>
            <w:tcW w:w="3085" w:type="dxa"/>
            <w:gridSpan w:val="2"/>
            <w:vMerge w:val="restart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2194">
              <w:rPr>
                <w:rFonts w:ascii="Times New Roman" w:hAnsi="Times New Roman"/>
                <w:b/>
                <w:bCs/>
                <w:sz w:val="24"/>
                <w:szCs w:val="24"/>
              </w:rPr>
              <w:t>Тема 4.1.</w:t>
            </w:r>
          </w:p>
          <w:p w:rsidR="00515737" w:rsidRPr="00852194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852194">
              <w:rPr>
                <w:rStyle w:val="2"/>
                <w:rFonts w:ascii="Times New Roman" w:hAnsi="Times New Roman" w:cs="Times New Roman"/>
                <w:b/>
                <w:sz w:val="24"/>
                <w:szCs w:val="24"/>
              </w:rPr>
              <w:t>Целые и рациональные числа. Действительные числа</w:t>
            </w:r>
          </w:p>
        </w:tc>
        <w:tc>
          <w:tcPr>
            <w:tcW w:w="9639" w:type="dxa"/>
            <w:shd w:val="clear" w:color="auto" w:fill="FFFFFF"/>
          </w:tcPr>
          <w:p w:rsidR="00515737" w:rsidRPr="00FC609B" w:rsidRDefault="00515737" w:rsidP="008521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  <w:r w:rsidRPr="00FC609B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515737" w:rsidRPr="00FC609B" w:rsidRDefault="00515737" w:rsidP="00FC60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09B">
              <w:rPr>
                <w:rStyle w:val="2"/>
                <w:rFonts w:ascii="Times New Roman" w:hAnsi="Times New Roman" w:cs="Times New Roman"/>
                <w:sz w:val="24"/>
                <w:szCs w:val="24"/>
              </w:rPr>
              <w:t xml:space="preserve">Целые и рациональные числа. Действительные числа. </w:t>
            </w:r>
            <w:r w:rsidRPr="00572175">
              <w:rPr>
                <w:rStyle w:val="21"/>
                <w:rFonts w:ascii="Times New Roman" w:hAnsi="Times New Roman" w:cs="Times New Roman"/>
                <w:i w:val="0"/>
                <w:sz w:val="24"/>
                <w:szCs w:val="24"/>
              </w:rPr>
              <w:t>Приближенные вычисления. Комплексные числа.</w:t>
            </w:r>
          </w:p>
        </w:tc>
        <w:tc>
          <w:tcPr>
            <w:tcW w:w="1135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15737" w:rsidRPr="00852194" w:rsidTr="00852194">
        <w:trPr>
          <w:trHeight w:val="20"/>
        </w:trPr>
        <w:tc>
          <w:tcPr>
            <w:tcW w:w="3085" w:type="dxa"/>
            <w:gridSpan w:val="2"/>
            <w:vMerge/>
            <w:shd w:val="clear" w:color="auto" w:fill="FFFFFF"/>
          </w:tcPr>
          <w:p w:rsidR="00515737" w:rsidRPr="00852194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FC609B" w:rsidRDefault="00515737" w:rsidP="008521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занятие:</w:t>
            </w:r>
          </w:p>
          <w:p w:rsidR="00515737" w:rsidRPr="00FC609B" w:rsidRDefault="00515737" w:rsidP="00852194">
            <w:pPr>
              <w:pStyle w:val="1"/>
              <w:shd w:val="clear" w:color="auto" w:fill="FFFFFF"/>
              <w:jc w:val="both"/>
              <w:rPr>
                <w:sz w:val="24"/>
                <w:szCs w:val="24"/>
              </w:rPr>
            </w:pPr>
            <w:r w:rsidRPr="00FC609B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Действительные числа.</w:t>
            </w:r>
            <w:r w:rsidRPr="00FC609B">
              <w:rPr>
                <w:sz w:val="24"/>
                <w:szCs w:val="24"/>
              </w:rPr>
              <w:t>Выполнение приближенных вычислений.</w:t>
            </w:r>
          </w:p>
        </w:tc>
        <w:tc>
          <w:tcPr>
            <w:tcW w:w="1135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</w:t>
            </w:r>
            <w:r w:rsidRPr="008521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15737" w:rsidRPr="00852194" w:rsidTr="00FC609B">
        <w:trPr>
          <w:trHeight w:val="20"/>
        </w:trPr>
        <w:tc>
          <w:tcPr>
            <w:tcW w:w="3085" w:type="dxa"/>
            <w:gridSpan w:val="2"/>
            <w:vMerge/>
            <w:shd w:val="clear" w:color="auto" w:fill="FFFFFF"/>
          </w:tcPr>
          <w:p w:rsidR="00515737" w:rsidRPr="00852194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FC609B" w:rsidRDefault="00515737" w:rsidP="008521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обучающихся:</w:t>
            </w:r>
          </w:p>
          <w:p w:rsidR="00515737" w:rsidRPr="00FC609B" w:rsidRDefault="00515737" w:rsidP="008521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Cs/>
                <w:sz w:val="24"/>
                <w:szCs w:val="24"/>
              </w:rPr>
              <w:t xml:space="preserve">Выполнение домашних заданий, </w:t>
            </w:r>
            <w:r w:rsidRPr="00FC609B">
              <w:rPr>
                <w:rFonts w:ascii="Times New Roman" w:hAnsi="Times New Roman"/>
                <w:sz w:val="24"/>
                <w:szCs w:val="24"/>
              </w:rPr>
              <w:t>проработка конспектов, учебной литературы.</w:t>
            </w:r>
          </w:p>
        </w:tc>
        <w:tc>
          <w:tcPr>
            <w:tcW w:w="1135" w:type="dxa"/>
            <w:shd w:val="clear" w:color="auto" w:fill="BFBFBF"/>
            <w:vAlign w:val="center"/>
          </w:tcPr>
          <w:p w:rsidR="00515737" w:rsidRPr="00FC609B" w:rsidRDefault="00515737" w:rsidP="00FC60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515737" w:rsidRPr="00FC609B" w:rsidRDefault="00515737" w:rsidP="00FC60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</w:tr>
      <w:tr w:rsidR="00515737" w:rsidRPr="00852194" w:rsidTr="00852194">
        <w:trPr>
          <w:trHeight w:val="70"/>
        </w:trPr>
        <w:tc>
          <w:tcPr>
            <w:tcW w:w="12724" w:type="dxa"/>
            <w:gridSpan w:val="3"/>
            <w:shd w:val="clear" w:color="auto" w:fill="FFFFFF"/>
          </w:tcPr>
          <w:p w:rsidR="00515737" w:rsidRPr="00572175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72175">
              <w:rPr>
                <w:rFonts w:ascii="Times New Roman" w:hAnsi="Times New Roman"/>
                <w:b/>
                <w:i/>
                <w:sz w:val="24"/>
                <w:szCs w:val="24"/>
              </w:rPr>
              <w:t>Раздел 5. Корни, степени и логарифмы</w:t>
            </w:r>
          </w:p>
        </w:tc>
        <w:tc>
          <w:tcPr>
            <w:tcW w:w="1135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20/9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15737" w:rsidRPr="00852194" w:rsidTr="00852194">
        <w:trPr>
          <w:trHeight w:val="385"/>
        </w:trPr>
        <w:tc>
          <w:tcPr>
            <w:tcW w:w="3085" w:type="dxa"/>
            <w:gridSpan w:val="2"/>
            <w:vMerge w:val="restart"/>
            <w:shd w:val="clear" w:color="auto" w:fill="FFFFFF"/>
            <w:vAlign w:val="center"/>
          </w:tcPr>
          <w:p w:rsidR="00515737" w:rsidRPr="00852194" w:rsidRDefault="00515737" w:rsidP="00852194">
            <w:pPr>
              <w:pStyle w:val="Default"/>
              <w:shd w:val="clear" w:color="auto" w:fill="FFFFFF"/>
              <w:jc w:val="center"/>
              <w:rPr>
                <w:b/>
              </w:rPr>
            </w:pPr>
            <w:r w:rsidRPr="00852194">
              <w:rPr>
                <w:b/>
              </w:rPr>
              <w:t>Тема 5.1.</w:t>
            </w:r>
          </w:p>
          <w:p w:rsidR="00515737" w:rsidRPr="00852194" w:rsidRDefault="00515737" w:rsidP="00852194">
            <w:pPr>
              <w:pStyle w:val="Default"/>
              <w:shd w:val="clear" w:color="auto" w:fill="FFFFFF"/>
              <w:jc w:val="center"/>
              <w:rPr>
                <w:i/>
              </w:rPr>
            </w:pPr>
            <w:r w:rsidRPr="00852194">
              <w:rPr>
                <w:b/>
              </w:rPr>
              <w:t>Степень и ее свойства</w:t>
            </w:r>
          </w:p>
        </w:tc>
        <w:tc>
          <w:tcPr>
            <w:tcW w:w="9639" w:type="dxa"/>
            <w:shd w:val="clear" w:color="auto" w:fill="FFFFFF"/>
          </w:tcPr>
          <w:p w:rsidR="00515737" w:rsidRPr="00572175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2175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  <w:r w:rsidRPr="00572175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515737" w:rsidRPr="00FC609B" w:rsidRDefault="00515737" w:rsidP="00FC60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C609B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Корни и степени. Корни натуральной степени из числа и их свойства. Степени с рациональными показателями, их свойства. Степени с действительными показателями.</w:t>
            </w:r>
            <w:r w:rsidRPr="00FC609B">
              <w:rPr>
                <w:rStyle w:val="2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C609B">
              <w:rPr>
                <w:rStyle w:val="21"/>
                <w:rFonts w:ascii="Times New Roman" w:hAnsi="Times New Roman" w:cs="Times New Roman"/>
                <w:i w:val="0"/>
                <w:sz w:val="24"/>
                <w:szCs w:val="24"/>
              </w:rPr>
              <w:t>Свойства степени с действительным показателем.</w:t>
            </w:r>
          </w:p>
          <w:p w:rsidR="00515737" w:rsidRPr="00FC609B" w:rsidRDefault="00515737" w:rsidP="00FC60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09B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Преобразование алгебраических выражений. Преобразование рациональных, иррациональных степенных и показательных выражений.</w:t>
            </w:r>
          </w:p>
        </w:tc>
        <w:tc>
          <w:tcPr>
            <w:tcW w:w="1135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15737" w:rsidRPr="00852194" w:rsidTr="00852194">
        <w:trPr>
          <w:gridBefore w:val="1"/>
          <w:trHeight w:val="385"/>
        </w:trPr>
        <w:tc>
          <w:tcPr>
            <w:tcW w:w="3085" w:type="dxa"/>
            <w:vMerge/>
            <w:shd w:val="clear" w:color="auto" w:fill="FFFFFF"/>
          </w:tcPr>
          <w:p w:rsidR="00515737" w:rsidRPr="00852194" w:rsidRDefault="00515737" w:rsidP="00852194">
            <w:pPr>
              <w:pStyle w:val="Default"/>
              <w:shd w:val="clear" w:color="auto" w:fill="FFFFFF"/>
              <w:rPr>
                <w:i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FC609B" w:rsidRDefault="00515737" w:rsidP="00852194">
            <w:pPr>
              <w:pStyle w:val="1"/>
              <w:shd w:val="clear" w:color="auto" w:fill="FFFFFF"/>
              <w:jc w:val="both"/>
              <w:rPr>
                <w:bCs/>
                <w:sz w:val="24"/>
                <w:szCs w:val="24"/>
              </w:rPr>
            </w:pPr>
            <w:r w:rsidRPr="00FC609B">
              <w:rPr>
                <w:b/>
                <w:bCs/>
                <w:sz w:val="24"/>
                <w:szCs w:val="24"/>
              </w:rPr>
              <w:t>Практическое занятие:</w:t>
            </w:r>
          </w:p>
          <w:p w:rsidR="00515737" w:rsidRPr="00FC609B" w:rsidRDefault="00515737" w:rsidP="00FC60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09B">
              <w:rPr>
                <w:rFonts w:ascii="Times New Roman" w:hAnsi="Times New Roman"/>
                <w:sz w:val="24"/>
                <w:szCs w:val="24"/>
              </w:rPr>
              <w:t>Выполнение тождественных преобразований над степенными выражениями.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609B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Арифметические действия над числами, нахождение приближенных значений величин и погрешностей вычислений (абсолютной и относительной), сравнение чис</w:t>
            </w:r>
            <w:r w:rsidRPr="00FC609B">
              <w:rPr>
                <w:rStyle w:val="2"/>
                <w:rFonts w:ascii="Times New Roman" w:hAnsi="Times New Roman" w:cs="Times New Roman"/>
                <w:sz w:val="24"/>
                <w:szCs w:val="24"/>
              </w:rPr>
              <w:softHyphen/>
              <w:t>ловых выражений.</w:t>
            </w:r>
          </w:p>
          <w:p w:rsidR="00515737" w:rsidRPr="00FC609B" w:rsidRDefault="00515737" w:rsidP="00FC60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09B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Вычисление и сравнение корней. Выполнение расчетов с радикалами.</w:t>
            </w:r>
          </w:p>
          <w:p w:rsidR="00515737" w:rsidRPr="00FC609B" w:rsidRDefault="00515737" w:rsidP="00FC60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09B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Решение иррациональных уравнений. Нахождение значений степеней с рациональными показателями. Сравнение степеней. Преобразования выражений, содержащих степени. Решение показательных уравнений.</w:t>
            </w:r>
          </w:p>
        </w:tc>
        <w:tc>
          <w:tcPr>
            <w:tcW w:w="1135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</w:t>
            </w:r>
            <w:r w:rsidRPr="008521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15737" w:rsidRPr="00852194" w:rsidTr="00FC609B">
        <w:trPr>
          <w:gridBefore w:val="1"/>
          <w:trHeight w:val="385"/>
        </w:trPr>
        <w:tc>
          <w:tcPr>
            <w:tcW w:w="3085" w:type="dxa"/>
            <w:vMerge/>
            <w:shd w:val="clear" w:color="auto" w:fill="FFFFFF"/>
          </w:tcPr>
          <w:p w:rsidR="00515737" w:rsidRPr="00852194" w:rsidRDefault="00515737" w:rsidP="00852194">
            <w:pPr>
              <w:pStyle w:val="Default"/>
              <w:shd w:val="clear" w:color="auto" w:fill="FFFFFF"/>
              <w:rPr>
                <w:i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FC609B" w:rsidRDefault="00515737" w:rsidP="008521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обучающихся:</w:t>
            </w:r>
          </w:p>
          <w:p w:rsidR="00515737" w:rsidRPr="00FC609B" w:rsidRDefault="00515737" w:rsidP="008521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Cs/>
                <w:sz w:val="24"/>
                <w:szCs w:val="24"/>
              </w:rPr>
              <w:t xml:space="preserve">Выполнение домашних заданий, </w:t>
            </w:r>
            <w:r w:rsidRPr="00FC609B">
              <w:rPr>
                <w:rFonts w:ascii="Times New Roman" w:hAnsi="Times New Roman"/>
                <w:sz w:val="24"/>
                <w:szCs w:val="24"/>
              </w:rPr>
              <w:t>проработка конспектов, учебной литературы.</w:t>
            </w:r>
          </w:p>
        </w:tc>
        <w:tc>
          <w:tcPr>
            <w:tcW w:w="1135" w:type="dxa"/>
            <w:shd w:val="clear" w:color="auto" w:fill="BFBFBF"/>
            <w:vAlign w:val="center"/>
          </w:tcPr>
          <w:p w:rsidR="00515737" w:rsidRPr="00FC609B" w:rsidRDefault="00515737" w:rsidP="00FC60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515737" w:rsidRPr="00FC609B" w:rsidRDefault="00515737" w:rsidP="00FC60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</w:tr>
      <w:tr w:rsidR="00515737" w:rsidRPr="00852194" w:rsidTr="00852194">
        <w:trPr>
          <w:gridBefore w:val="1"/>
          <w:trHeight w:val="385"/>
        </w:trPr>
        <w:tc>
          <w:tcPr>
            <w:tcW w:w="3085" w:type="dxa"/>
            <w:vMerge w:val="restart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2194">
              <w:rPr>
                <w:rFonts w:ascii="Times New Roman" w:hAnsi="Times New Roman"/>
                <w:b/>
                <w:sz w:val="24"/>
                <w:szCs w:val="24"/>
              </w:rPr>
              <w:t>Тема  5.2</w:t>
            </w:r>
          </w:p>
          <w:p w:rsidR="00515737" w:rsidRPr="00852194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852194">
              <w:rPr>
                <w:rFonts w:ascii="Times New Roman" w:hAnsi="Times New Roman"/>
                <w:b/>
                <w:sz w:val="24"/>
                <w:szCs w:val="24"/>
              </w:rPr>
              <w:t>Логарифмы и их свойства.</w:t>
            </w:r>
          </w:p>
        </w:tc>
        <w:tc>
          <w:tcPr>
            <w:tcW w:w="9639" w:type="dxa"/>
            <w:shd w:val="clear" w:color="auto" w:fill="FFFFFF"/>
          </w:tcPr>
          <w:p w:rsidR="00515737" w:rsidRPr="00FC609B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  <w:r w:rsidRPr="00FC609B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515737" w:rsidRPr="00FC609B" w:rsidRDefault="00515737" w:rsidP="00FC60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09B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Логарифм. Логарифм числа. Основное логарифмическое тождество. Десятичные и натуральные логарифмы. Правила действий с логарифмами. Переход к новому основанию.</w:t>
            </w:r>
          </w:p>
          <w:p w:rsidR="00515737" w:rsidRPr="00FC609B" w:rsidRDefault="00515737" w:rsidP="00FC609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609B">
              <w:rPr>
                <w:rFonts w:ascii="Times New Roman" w:hAnsi="Times New Roman"/>
                <w:sz w:val="24"/>
                <w:szCs w:val="24"/>
              </w:rPr>
              <w:t>Преобразование и вычисление значений логарифмических выражений.</w:t>
            </w:r>
          </w:p>
        </w:tc>
        <w:tc>
          <w:tcPr>
            <w:tcW w:w="1135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15737" w:rsidRPr="00852194" w:rsidTr="00852194">
        <w:trPr>
          <w:gridBefore w:val="1"/>
          <w:trHeight w:val="1235"/>
        </w:trPr>
        <w:tc>
          <w:tcPr>
            <w:tcW w:w="3085" w:type="dxa"/>
            <w:vMerge/>
            <w:shd w:val="clear" w:color="auto" w:fill="FFFFFF"/>
          </w:tcPr>
          <w:p w:rsidR="00515737" w:rsidRPr="00852194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FC609B" w:rsidRDefault="00515737" w:rsidP="0085219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</w:t>
            </w:r>
            <w:r w:rsidRPr="00FC609B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15737" w:rsidRPr="00FC609B" w:rsidRDefault="00515737" w:rsidP="00FC60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09B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Нахождение значений логарифма по произвольному основанию. Переход от одного основания к другому. Вычисление и сравнение логарифмов. Логарифмирование и потенцирование выражений.</w:t>
            </w:r>
          </w:p>
          <w:p w:rsidR="00515737" w:rsidRPr="00FC609B" w:rsidRDefault="00515737" w:rsidP="00FC60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09B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Решение логарифмических уравнений.</w:t>
            </w:r>
          </w:p>
        </w:tc>
        <w:tc>
          <w:tcPr>
            <w:tcW w:w="1135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</w:t>
            </w:r>
            <w:r w:rsidRPr="008521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15737" w:rsidRPr="00852194" w:rsidTr="00FC609B">
        <w:trPr>
          <w:gridBefore w:val="1"/>
          <w:trHeight w:val="385"/>
        </w:trPr>
        <w:tc>
          <w:tcPr>
            <w:tcW w:w="3085" w:type="dxa"/>
            <w:vMerge/>
            <w:shd w:val="clear" w:color="auto" w:fill="FFFFFF"/>
          </w:tcPr>
          <w:p w:rsidR="00515737" w:rsidRPr="00852194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FC609B" w:rsidRDefault="00515737" w:rsidP="008521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обучающихся:</w:t>
            </w:r>
          </w:p>
          <w:p w:rsidR="00515737" w:rsidRPr="00FC609B" w:rsidRDefault="00515737" w:rsidP="008521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Cs/>
                <w:sz w:val="24"/>
                <w:szCs w:val="24"/>
              </w:rPr>
              <w:t xml:space="preserve">Выполнение домашних заданий, </w:t>
            </w:r>
            <w:r w:rsidRPr="00FC609B">
              <w:rPr>
                <w:rFonts w:ascii="Times New Roman" w:hAnsi="Times New Roman"/>
                <w:sz w:val="24"/>
                <w:szCs w:val="24"/>
              </w:rPr>
              <w:t>проработка конспектов, учебной литературы.</w:t>
            </w:r>
          </w:p>
        </w:tc>
        <w:tc>
          <w:tcPr>
            <w:tcW w:w="1135" w:type="dxa"/>
            <w:shd w:val="clear" w:color="auto" w:fill="BFBFBF"/>
            <w:vAlign w:val="center"/>
          </w:tcPr>
          <w:p w:rsidR="00515737" w:rsidRPr="00FC609B" w:rsidRDefault="00515737" w:rsidP="00FC60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515737" w:rsidRPr="00FC609B" w:rsidRDefault="00515737" w:rsidP="00FC60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</w:tr>
      <w:tr w:rsidR="00515737" w:rsidRPr="00852194" w:rsidTr="00FC609B">
        <w:trPr>
          <w:gridBefore w:val="1"/>
          <w:trHeight w:val="70"/>
        </w:trPr>
        <w:tc>
          <w:tcPr>
            <w:tcW w:w="3085" w:type="dxa"/>
            <w:vMerge/>
            <w:shd w:val="clear" w:color="auto" w:fill="FFFFFF"/>
          </w:tcPr>
          <w:p w:rsidR="00515737" w:rsidRPr="00852194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FC609B" w:rsidRDefault="00515737" w:rsidP="008521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 2</w:t>
            </w:r>
            <w:r w:rsidRPr="00FC609B">
              <w:rPr>
                <w:rFonts w:ascii="Times New Roman" w:hAnsi="Times New Roman"/>
                <w:sz w:val="24"/>
                <w:szCs w:val="24"/>
              </w:rPr>
              <w:t xml:space="preserve"> «Корни, степени и логарифмы»</w:t>
            </w:r>
          </w:p>
        </w:tc>
        <w:tc>
          <w:tcPr>
            <w:tcW w:w="1135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</w:t>
            </w:r>
            <w:r w:rsidRPr="008521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15737" w:rsidRPr="00852194" w:rsidTr="00852194">
        <w:trPr>
          <w:gridBefore w:val="1"/>
          <w:trHeight w:val="163"/>
        </w:trPr>
        <w:tc>
          <w:tcPr>
            <w:tcW w:w="12724" w:type="dxa"/>
            <w:gridSpan w:val="2"/>
            <w:shd w:val="clear" w:color="auto" w:fill="FFFFFF"/>
          </w:tcPr>
          <w:p w:rsidR="00515737" w:rsidRPr="00852194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852194">
              <w:rPr>
                <w:rFonts w:ascii="Times New Roman" w:hAnsi="Times New Roman"/>
                <w:b/>
                <w:sz w:val="24"/>
                <w:szCs w:val="24"/>
              </w:rPr>
              <w:t>Раздел 6.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5219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Основы тригонометрии</w:t>
            </w:r>
          </w:p>
        </w:tc>
        <w:tc>
          <w:tcPr>
            <w:tcW w:w="1135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16/7</w:t>
            </w:r>
          </w:p>
        </w:tc>
        <w:tc>
          <w:tcPr>
            <w:tcW w:w="1417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5737" w:rsidRPr="00852194" w:rsidTr="00852194">
        <w:trPr>
          <w:gridBefore w:val="1"/>
          <w:trHeight w:val="447"/>
        </w:trPr>
        <w:tc>
          <w:tcPr>
            <w:tcW w:w="3085" w:type="dxa"/>
            <w:vMerge w:val="restart"/>
            <w:shd w:val="clear" w:color="auto" w:fill="FFFFFF"/>
            <w:vAlign w:val="center"/>
          </w:tcPr>
          <w:p w:rsidR="00515737" w:rsidRPr="00852194" w:rsidRDefault="00515737" w:rsidP="00852194">
            <w:pPr>
              <w:keepNext/>
              <w:keepLines/>
              <w:shd w:val="clear" w:color="auto" w:fill="FFFFFF"/>
              <w:spacing w:after="0" w:line="240" w:lineRule="auto"/>
              <w:ind w:lef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2194">
              <w:rPr>
                <w:rFonts w:ascii="Times New Roman" w:hAnsi="Times New Roman"/>
                <w:b/>
                <w:sz w:val="24"/>
                <w:szCs w:val="24"/>
              </w:rPr>
              <w:t xml:space="preserve">Тема  6.1 </w:t>
            </w:r>
            <w:bookmarkStart w:id="0" w:name="bookmark5"/>
            <w:r w:rsidRPr="00852194">
              <w:rPr>
                <w:rStyle w:val="3"/>
                <w:rFonts w:ascii="Times New Roman" w:hAnsi="Times New Roman" w:cs="Times New Roman"/>
                <w:b/>
                <w:sz w:val="24"/>
                <w:szCs w:val="24"/>
              </w:rPr>
              <w:t>Основные понятия</w:t>
            </w:r>
            <w:bookmarkEnd w:id="0"/>
            <w:r w:rsidRPr="00852194">
              <w:rPr>
                <w:rStyle w:val="3"/>
                <w:rFonts w:ascii="Times New Roman" w:hAnsi="Times New Roman" w:cs="Times New Roman"/>
                <w:b/>
                <w:sz w:val="24"/>
                <w:szCs w:val="24"/>
              </w:rPr>
              <w:t xml:space="preserve"> тригонометрии</w:t>
            </w:r>
          </w:p>
          <w:p w:rsidR="00515737" w:rsidRPr="00852194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5737" w:rsidRPr="00852194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FC609B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  <w:r w:rsidRPr="00FC609B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515737" w:rsidRPr="00FC609B" w:rsidRDefault="00515737" w:rsidP="00FC60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09B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Радианная мера угла. Вращательное движение. Синус, косинус, тангенс и котангенс числа.</w:t>
            </w:r>
          </w:p>
        </w:tc>
        <w:tc>
          <w:tcPr>
            <w:tcW w:w="1135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15737" w:rsidRPr="00852194" w:rsidTr="00FC609B">
        <w:trPr>
          <w:gridBefore w:val="1"/>
          <w:trHeight w:val="70"/>
        </w:trPr>
        <w:tc>
          <w:tcPr>
            <w:tcW w:w="3085" w:type="dxa"/>
            <w:vMerge/>
            <w:shd w:val="clear" w:color="auto" w:fill="FFFFFF"/>
            <w:textDirection w:val="btLr"/>
          </w:tcPr>
          <w:p w:rsidR="00515737" w:rsidRPr="00852194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FC609B" w:rsidRDefault="00515737" w:rsidP="0085219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</w:t>
            </w:r>
            <w:r w:rsidRPr="00FC609B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15737" w:rsidRPr="00FC609B" w:rsidRDefault="00515737" w:rsidP="00FC609B">
            <w:pPr>
              <w:shd w:val="clear" w:color="auto" w:fill="FFFFFF"/>
              <w:spacing w:after="0" w:line="240" w:lineRule="auto"/>
              <w:jc w:val="both"/>
              <w:rPr>
                <w:rStyle w:val="2"/>
                <w:rFonts w:ascii="Times New Roman" w:hAnsi="Times New Roman" w:cs="Times New Roman"/>
                <w:sz w:val="24"/>
                <w:szCs w:val="24"/>
              </w:rPr>
            </w:pPr>
            <w:r w:rsidRPr="00FC609B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Радианный метод измерения углов вращения и связь с градусной мерой.</w:t>
            </w:r>
          </w:p>
        </w:tc>
        <w:tc>
          <w:tcPr>
            <w:tcW w:w="1135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</w:t>
            </w:r>
            <w:r w:rsidRPr="008521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15737" w:rsidRPr="00852194" w:rsidTr="00FC609B">
        <w:trPr>
          <w:gridBefore w:val="1"/>
          <w:trHeight w:val="447"/>
        </w:trPr>
        <w:tc>
          <w:tcPr>
            <w:tcW w:w="3085" w:type="dxa"/>
            <w:vMerge/>
            <w:shd w:val="clear" w:color="auto" w:fill="FFFFFF"/>
            <w:textDirection w:val="btLr"/>
          </w:tcPr>
          <w:p w:rsidR="00515737" w:rsidRPr="00852194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FC609B" w:rsidRDefault="00515737" w:rsidP="008521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обучающихся:</w:t>
            </w:r>
          </w:p>
          <w:p w:rsidR="00515737" w:rsidRPr="00FC609B" w:rsidRDefault="00515737" w:rsidP="0085219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Cs/>
                <w:sz w:val="24"/>
                <w:szCs w:val="24"/>
              </w:rPr>
              <w:t xml:space="preserve">Выполнение домашних заданий, </w:t>
            </w:r>
            <w:r w:rsidRPr="00FC609B">
              <w:rPr>
                <w:rFonts w:ascii="Times New Roman" w:hAnsi="Times New Roman"/>
                <w:sz w:val="24"/>
                <w:szCs w:val="24"/>
              </w:rPr>
              <w:t>проработка конспектов, учебной литературы.</w:t>
            </w:r>
          </w:p>
        </w:tc>
        <w:tc>
          <w:tcPr>
            <w:tcW w:w="1135" w:type="dxa"/>
            <w:shd w:val="clear" w:color="auto" w:fill="BFBFBF"/>
            <w:vAlign w:val="center"/>
          </w:tcPr>
          <w:p w:rsidR="00515737" w:rsidRPr="00FC609B" w:rsidRDefault="00515737" w:rsidP="00FC60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515737" w:rsidRPr="00FC609B" w:rsidRDefault="00515737" w:rsidP="00FC60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</w:tr>
      <w:tr w:rsidR="00515737" w:rsidRPr="00852194" w:rsidTr="00852194">
        <w:trPr>
          <w:gridBefore w:val="1"/>
          <w:cantSplit/>
          <w:trHeight w:val="561"/>
        </w:trPr>
        <w:tc>
          <w:tcPr>
            <w:tcW w:w="3085" w:type="dxa"/>
            <w:vMerge w:val="restart"/>
            <w:shd w:val="clear" w:color="auto" w:fill="FFFFFF"/>
            <w:vAlign w:val="center"/>
          </w:tcPr>
          <w:p w:rsidR="00515737" w:rsidRPr="00852194" w:rsidRDefault="00515737" w:rsidP="00852194">
            <w:pPr>
              <w:keepNext/>
              <w:keepLines/>
              <w:shd w:val="clear" w:color="auto" w:fill="FFFFFF"/>
              <w:spacing w:after="0" w:line="240" w:lineRule="auto"/>
              <w:ind w:lef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2194">
              <w:rPr>
                <w:rFonts w:ascii="Times New Roman" w:hAnsi="Times New Roman"/>
                <w:b/>
                <w:sz w:val="24"/>
                <w:szCs w:val="24"/>
              </w:rPr>
              <w:t xml:space="preserve">Тема  6.2 </w:t>
            </w:r>
            <w:r w:rsidRPr="00852194">
              <w:rPr>
                <w:rStyle w:val="3"/>
                <w:rFonts w:ascii="Times New Roman" w:hAnsi="Times New Roman" w:cs="Times New Roman"/>
                <w:b/>
                <w:sz w:val="24"/>
                <w:szCs w:val="24"/>
              </w:rPr>
              <w:t>Основные тригонометрические тождества</w:t>
            </w:r>
          </w:p>
          <w:p w:rsidR="00515737" w:rsidRPr="00852194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FC609B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  <w:r w:rsidRPr="00FC609B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515737" w:rsidRPr="00FC609B" w:rsidRDefault="00515737" w:rsidP="00FC60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09B">
              <w:rPr>
                <w:rStyle w:val="2"/>
                <w:rFonts w:ascii="Times New Roman" w:hAnsi="Times New Roman" w:cs="Times New Roman"/>
                <w:sz w:val="24"/>
                <w:szCs w:val="24"/>
              </w:rPr>
              <w:t xml:space="preserve">Формулы приведения. Формулы сложения. Формулы удвоения </w:t>
            </w:r>
            <w:r w:rsidRPr="00572175">
              <w:rPr>
                <w:rStyle w:val="21"/>
                <w:rFonts w:ascii="Times New Roman" w:hAnsi="Times New Roman" w:cs="Times New Roman"/>
                <w:i w:val="0"/>
                <w:sz w:val="24"/>
                <w:szCs w:val="24"/>
              </w:rPr>
              <w:t>Формулы половинного угла.</w:t>
            </w:r>
          </w:p>
        </w:tc>
        <w:tc>
          <w:tcPr>
            <w:tcW w:w="1135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15737" w:rsidRPr="00852194" w:rsidTr="00852194">
        <w:trPr>
          <w:gridBefore w:val="1"/>
          <w:cantSplit/>
          <w:trHeight w:val="289"/>
        </w:trPr>
        <w:tc>
          <w:tcPr>
            <w:tcW w:w="3085" w:type="dxa"/>
            <w:vMerge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FC609B" w:rsidRDefault="00515737" w:rsidP="0085219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</w:t>
            </w:r>
            <w:r w:rsidRPr="00FC609B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15737" w:rsidRPr="00FC609B" w:rsidRDefault="00515737" w:rsidP="00FC609B">
            <w:pPr>
              <w:shd w:val="clear" w:color="auto" w:fill="FFFFFF"/>
              <w:spacing w:after="0" w:line="240" w:lineRule="auto"/>
              <w:jc w:val="both"/>
              <w:rPr>
                <w:rStyle w:val="2"/>
                <w:rFonts w:ascii="Times New Roman" w:hAnsi="Times New Roman" w:cs="Times New Roman"/>
                <w:sz w:val="24"/>
                <w:szCs w:val="24"/>
              </w:rPr>
            </w:pPr>
            <w:r w:rsidRPr="00FC609B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Основные тригонометрические тождества, формулы сложения, удвоения.</w:t>
            </w:r>
          </w:p>
        </w:tc>
        <w:tc>
          <w:tcPr>
            <w:tcW w:w="1135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</w:t>
            </w:r>
            <w:r w:rsidRPr="008521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15737" w:rsidRPr="00852194" w:rsidTr="00FC609B">
        <w:trPr>
          <w:gridBefore w:val="1"/>
          <w:cantSplit/>
          <w:trHeight w:val="142"/>
        </w:trPr>
        <w:tc>
          <w:tcPr>
            <w:tcW w:w="3085" w:type="dxa"/>
            <w:vMerge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572175" w:rsidRDefault="00515737" w:rsidP="008521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2175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обучающихся:</w:t>
            </w:r>
          </w:p>
          <w:p w:rsidR="00515737" w:rsidRPr="00852194" w:rsidRDefault="00515737" w:rsidP="0085219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852194">
              <w:rPr>
                <w:rFonts w:ascii="Times New Roman" w:hAnsi="Times New Roman"/>
                <w:bCs/>
                <w:sz w:val="24"/>
                <w:szCs w:val="24"/>
              </w:rPr>
              <w:t xml:space="preserve">Выполнение домашних заданий, </w:t>
            </w:r>
            <w:r w:rsidRPr="00852194">
              <w:rPr>
                <w:rFonts w:ascii="Times New Roman" w:hAnsi="Times New Roman"/>
                <w:sz w:val="24"/>
                <w:szCs w:val="24"/>
              </w:rPr>
              <w:t>проработка конспектов, учебной литературы.</w:t>
            </w:r>
          </w:p>
        </w:tc>
        <w:tc>
          <w:tcPr>
            <w:tcW w:w="1135" w:type="dxa"/>
            <w:shd w:val="clear" w:color="auto" w:fill="BFBFBF"/>
            <w:vAlign w:val="center"/>
          </w:tcPr>
          <w:p w:rsidR="00515737" w:rsidRPr="00FC609B" w:rsidRDefault="00515737" w:rsidP="00FC60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515737" w:rsidRPr="00FC609B" w:rsidRDefault="00515737" w:rsidP="00FC60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</w:tr>
      <w:tr w:rsidR="00515737" w:rsidRPr="00852194" w:rsidTr="00852194">
        <w:trPr>
          <w:gridBefore w:val="1"/>
          <w:cantSplit/>
          <w:trHeight w:val="575"/>
        </w:trPr>
        <w:tc>
          <w:tcPr>
            <w:tcW w:w="3085" w:type="dxa"/>
            <w:vMerge w:val="restart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2194">
              <w:rPr>
                <w:rFonts w:ascii="Times New Roman" w:hAnsi="Times New Roman"/>
                <w:b/>
                <w:sz w:val="24"/>
                <w:szCs w:val="24"/>
              </w:rPr>
              <w:t xml:space="preserve">Тема  6.3 </w:t>
            </w:r>
            <w:r w:rsidRPr="00852194">
              <w:rPr>
                <w:rStyle w:val="3"/>
                <w:rFonts w:ascii="Times New Roman" w:hAnsi="Times New Roman" w:cs="Times New Roman"/>
                <w:b/>
                <w:sz w:val="24"/>
                <w:szCs w:val="24"/>
              </w:rPr>
              <w:t>Преобразования простейших тригонометрических выражений</w:t>
            </w:r>
          </w:p>
        </w:tc>
        <w:tc>
          <w:tcPr>
            <w:tcW w:w="9639" w:type="dxa"/>
            <w:shd w:val="clear" w:color="auto" w:fill="FFFFFF"/>
          </w:tcPr>
          <w:p w:rsidR="00515737" w:rsidRPr="00572175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2175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  <w:r w:rsidRPr="00572175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515737" w:rsidRPr="00572175" w:rsidRDefault="00515737" w:rsidP="0057217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175">
              <w:rPr>
                <w:rStyle w:val="2"/>
                <w:rFonts w:ascii="Times New Roman" w:hAnsi="Times New Roman" w:cs="Times New Roman"/>
                <w:sz w:val="24"/>
                <w:szCs w:val="24"/>
              </w:rPr>
              <w:t xml:space="preserve">Преобразование суммы тригонометрических функций в произведение и произведения в сумму. </w:t>
            </w:r>
            <w:r w:rsidRPr="00572175">
              <w:rPr>
                <w:rStyle w:val="21"/>
                <w:rFonts w:ascii="Times New Roman" w:hAnsi="Times New Roman" w:cs="Times New Roman"/>
                <w:i w:val="0"/>
                <w:sz w:val="24"/>
                <w:szCs w:val="24"/>
              </w:rPr>
              <w:t>Выражение тригонометрических функций через тангенс половинного аргумента</w:t>
            </w:r>
            <w:r w:rsidRPr="00572175">
              <w:rPr>
                <w:rStyle w:val="2"/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135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15737" w:rsidRPr="00852194" w:rsidTr="00852194">
        <w:trPr>
          <w:gridBefore w:val="1"/>
          <w:cantSplit/>
          <w:trHeight w:val="303"/>
        </w:trPr>
        <w:tc>
          <w:tcPr>
            <w:tcW w:w="3085" w:type="dxa"/>
            <w:vMerge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572175" w:rsidRDefault="00515737" w:rsidP="0085219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2175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</w:t>
            </w:r>
            <w:r w:rsidRPr="00572175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15737" w:rsidRPr="00572175" w:rsidRDefault="00515737" w:rsidP="00572175">
            <w:pPr>
              <w:shd w:val="clear" w:color="auto" w:fill="FFFFFF"/>
              <w:spacing w:after="0" w:line="240" w:lineRule="auto"/>
              <w:jc w:val="both"/>
              <w:rPr>
                <w:rStyle w:val="50"/>
                <w:rFonts w:ascii="Times New Roman" w:hAnsi="Times New Roman" w:cs="Times New Roman"/>
                <w:sz w:val="24"/>
                <w:szCs w:val="24"/>
              </w:rPr>
            </w:pPr>
            <w:r w:rsidRPr="00572175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Формулы преобразование суммы тригонометрических функций в произведение, преобразование произведения тригонометрических функций в сумму.</w:t>
            </w:r>
          </w:p>
        </w:tc>
        <w:tc>
          <w:tcPr>
            <w:tcW w:w="1135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</w:t>
            </w:r>
            <w:r w:rsidRPr="008521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15737" w:rsidRPr="00852194" w:rsidTr="00FC609B">
        <w:trPr>
          <w:gridBefore w:val="1"/>
          <w:cantSplit/>
          <w:trHeight w:val="457"/>
        </w:trPr>
        <w:tc>
          <w:tcPr>
            <w:tcW w:w="3085" w:type="dxa"/>
            <w:vMerge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572175" w:rsidRDefault="00515737" w:rsidP="008521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2175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обучающихся:</w:t>
            </w:r>
          </w:p>
          <w:p w:rsidR="00515737" w:rsidRPr="00572175" w:rsidRDefault="00515737" w:rsidP="00572175">
            <w:pPr>
              <w:shd w:val="clear" w:color="auto" w:fill="FFFFFF"/>
              <w:spacing w:after="0" w:line="240" w:lineRule="auto"/>
              <w:jc w:val="both"/>
              <w:rPr>
                <w:rStyle w:val="2"/>
                <w:rFonts w:ascii="Times New Roman" w:hAnsi="Times New Roman" w:cs="Times New Roman"/>
                <w:sz w:val="24"/>
                <w:szCs w:val="24"/>
              </w:rPr>
            </w:pPr>
            <w:r w:rsidRPr="00572175">
              <w:rPr>
                <w:rFonts w:ascii="Times New Roman" w:hAnsi="Times New Roman"/>
                <w:bCs/>
                <w:sz w:val="24"/>
                <w:szCs w:val="24"/>
              </w:rPr>
              <w:t xml:space="preserve">Выполнение домашних заданий, </w:t>
            </w:r>
            <w:r w:rsidRPr="00572175">
              <w:rPr>
                <w:rFonts w:ascii="Times New Roman" w:hAnsi="Times New Roman"/>
                <w:sz w:val="24"/>
                <w:szCs w:val="24"/>
              </w:rPr>
              <w:t>проработка конспектов, учебной литературы.</w:t>
            </w:r>
          </w:p>
        </w:tc>
        <w:tc>
          <w:tcPr>
            <w:tcW w:w="1135" w:type="dxa"/>
            <w:shd w:val="clear" w:color="auto" w:fill="BFBFBF"/>
            <w:vAlign w:val="center"/>
          </w:tcPr>
          <w:p w:rsidR="00515737" w:rsidRPr="00FC609B" w:rsidRDefault="00515737" w:rsidP="00FC60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515737" w:rsidRPr="00FC609B" w:rsidRDefault="00515737" w:rsidP="00FC60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</w:tr>
      <w:tr w:rsidR="00515737" w:rsidRPr="00852194" w:rsidTr="00852194">
        <w:trPr>
          <w:gridBefore w:val="1"/>
          <w:cantSplit/>
          <w:trHeight w:val="1134"/>
        </w:trPr>
        <w:tc>
          <w:tcPr>
            <w:tcW w:w="3085" w:type="dxa"/>
            <w:vMerge w:val="restart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2194">
              <w:rPr>
                <w:rFonts w:ascii="Times New Roman" w:hAnsi="Times New Roman"/>
                <w:b/>
                <w:sz w:val="24"/>
                <w:szCs w:val="24"/>
              </w:rPr>
              <w:t xml:space="preserve">Тема  6.4 </w:t>
            </w:r>
            <w:r w:rsidRPr="00852194">
              <w:rPr>
                <w:rStyle w:val="3"/>
                <w:rFonts w:ascii="Times New Roman" w:hAnsi="Times New Roman" w:cs="Times New Roman"/>
                <w:b/>
                <w:sz w:val="24"/>
                <w:szCs w:val="24"/>
              </w:rPr>
              <w:t>Тригонометрические уравнения и неравенства</w:t>
            </w:r>
          </w:p>
        </w:tc>
        <w:tc>
          <w:tcPr>
            <w:tcW w:w="9639" w:type="dxa"/>
            <w:shd w:val="clear" w:color="auto" w:fill="FFFFFF"/>
          </w:tcPr>
          <w:p w:rsidR="00515737" w:rsidRPr="00572175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2175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  <w:r w:rsidRPr="00572175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515737" w:rsidRPr="00572175" w:rsidRDefault="00515737" w:rsidP="0057217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175">
              <w:rPr>
                <w:rStyle w:val="50"/>
                <w:rFonts w:ascii="Times New Roman" w:hAnsi="Times New Roman" w:cs="Times New Roman"/>
                <w:i w:val="0"/>
                <w:sz w:val="24"/>
                <w:szCs w:val="24"/>
              </w:rPr>
              <w:t xml:space="preserve">Простейшие тригонометрические уравнения. </w:t>
            </w:r>
            <w:r w:rsidRPr="00572175">
              <w:rPr>
                <w:rStyle w:val="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Простейшие тригонометрические неравенства.</w:t>
            </w:r>
          </w:p>
          <w:p w:rsidR="00515737" w:rsidRPr="00572175" w:rsidRDefault="00515737" w:rsidP="0057217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175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Обратные тригонометрические функции. Арксинус, арккосинус, арктангенс.</w:t>
            </w:r>
          </w:p>
        </w:tc>
        <w:tc>
          <w:tcPr>
            <w:tcW w:w="1135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15737" w:rsidRPr="00852194" w:rsidTr="00852194">
        <w:trPr>
          <w:gridBefore w:val="1"/>
          <w:cantSplit/>
          <w:trHeight w:val="311"/>
        </w:trPr>
        <w:tc>
          <w:tcPr>
            <w:tcW w:w="3085" w:type="dxa"/>
            <w:vMerge/>
            <w:shd w:val="clear" w:color="auto" w:fill="FFFFFF"/>
            <w:textDirection w:val="btLr"/>
          </w:tcPr>
          <w:p w:rsidR="00515737" w:rsidRPr="00852194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572175" w:rsidRDefault="00515737" w:rsidP="0085219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2175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</w:t>
            </w:r>
            <w:r w:rsidRPr="00572175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15737" w:rsidRPr="00572175" w:rsidRDefault="00515737" w:rsidP="0057217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175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Простейшие тригонометрические уравнения и неравенства.</w:t>
            </w:r>
          </w:p>
          <w:p w:rsidR="00515737" w:rsidRPr="00572175" w:rsidRDefault="00515737" w:rsidP="0057217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175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Обратные тригонометрические функции: арксинус, арккосинус, арктангенс.</w:t>
            </w:r>
          </w:p>
        </w:tc>
        <w:tc>
          <w:tcPr>
            <w:tcW w:w="1135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</w:t>
            </w:r>
            <w:r w:rsidRPr="008521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15737" w:rsidRPr="00852194" w:rsidTr="00FC609B">
        <w:trPr>
          <w:gridBefore w:val="1"/>
          <w:cantSplit/>
          <w:trHeight w:val="195"/>
        </w:trPr>
        <w:tc>
          <w:tcPr>
            <w:tcW w:w="3085" w:type="dxa"/>
            <w:vMerge/>
            <w:shd w:val="clear" w:color="auto" w:fill="FFFFFF"/>
            <w:textDirection w:val="btLr"/>
          </w:tcPr>
          <w:p w:rsidR="00515737" w:rsidRPr="00852194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572175" w:rsidRDefault="00515737" w:rsidP="008521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2175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обучающихся:</w:t>
            </w:r>
          </w:p>
          <w:p w:rsidR="00515737" w:rsidRPr="00572175" w:rsidRDefault="00515737" w:rsidP="00572175">
            <w:pPr>
              <w:shd w:val="clear" w:color="auto" w:fill="FFFFFF"/>
              <w:spacing w:after="0" w:line="240" w:lineRule="auto"/>
              <w:jc w:val="both"/>
              <w:rPr>
                <w:rStyle w:val="2"/>
                <w:rFonts w:ascii="Times New Roman" w:hAnsi="Times New Roman" w:cs="Times New Roman"/>
                <w:sz w:val="24"/>
                <w:szCs w:val="24"/>
              </w:rPr>
            </w:pPr>
            <w:r w:rsidRPr="00572175">
              <w:rPr>
                <w:rFonts w:ascii="Times New Roman" w:hAnsi="Times New Roman"/>
                <w:bCs/>
                <w:sz w:val="24"/>
                <w:szCs w:val="24"/>
              </w:rPr>
              <w:t xml:space="preserve">Выполнение домашних заданий, </w:t>
            </w:r>
            <w:r w:rsidRPr="00572175">
              <w:rPr>
                <w:rFonts w:ascii="Times New Roman" w:hAnsi="Times New Roman"/>
                <w:sz w:val="24"/>
                <w:szCs w:val="24"/>
              </w:rPr>
              <w:t>проработка конспектов, учебной литературы.</w:t>
            </w:r>
          </w:p>
        </w:tc>
        <w:tc>
          <w:tcPr>
            <w:tcW w:w="1135" w:type="dxa"/>
            <w:shd w:val="clear" w:color="auto" w:fill="BFBFBF"/>
            <w:vAlign w:val="center"/>
          </w:tcPr>
          <w:p w:rsidR="00515737" w:rsidRPr="00FC609B" w:rsidRDefault="00515737" w:rsidP="00FC60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515737" w:rsidRPr="00FC609B" w:rsidRDefault="00515737" w:rsidP="00FC60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</w:tr>
      <w:tr w:rsidR="00515737" w:rsidRPr="00852194" w:rsidTr="00852194">
        <w:trPr>
          <w:gridBefore w:val="1"/>
          <w:cantSplit/>
          <w:trHeight w:val="70"/>
        </w:trPr>
        <w:tc>
          <w:tcPr>
            <w:tcW w:w="3085" w:type="dxa"/>
            <w:vMerge/>
            <w:shd w:val="clear" w:color="auto" w:fill="FFFFFF"/>
            <w:textDirection w:val="btLr"/>
          </w:tcPr>
          <w:p w:rsidR="00515737" w:rsidRPr="00852194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572175" w:rsidRDefault="00515737" w:rsidP="008521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2175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 3</w:t>
            </w:r>
            <w:r w:rsidRPr="00572175">
              <w:rPr>
                <w:rFonts w:ascii="Times New Roman" w:hAnsi="Times New Roman"/>
                <w:sz w:val="24"/>
                <w:szCs w:val="24"/>
              </w:rPr>
              <w:t>«</w:t>
            </w:r>
            <w:r w:rsidRPr="00572175">
              <w:rPr>
                <w:rFonts w:ascii="Times New Roman" w:hAnsi="Times New Roman"/>
                <w:bCs/>
                <w:sz w:val="24"/>
                <w:szCs w:val="24"/>
              </w:rPr>
              <w:t>Основы тригонометрии»</w:t>
            </w:r>
          </w:p>
        </w:tc>
        <w:tc>
          <w:tcPr>
            <w:tcW w:w="1135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</w:t>
            </w:r>
            <w:r w:rsidRPr="008521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15737" w:rsidRPr="00852194" w:rsidTr="00572175">
        <w:trPr>
          <w:gridBefore w:val="1"/>
          <w:cantSplit/>
          <w:trHeight w:val="308"/>
        </w:trPr>
        <w:tc>
          <w:tcPr>
            <w:tcW w:w="12724" w:type="dxa"/>
            <w:gridSpan w:val="2"/>
            <w:shd w:val="clear" w:color="auto" w:fill="FFFFFF"/>
          </w:tcPr>
          <w:p w:rsidR="00515737" w:rsidRPr="00572175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72175">
              <w:rPr>
                <w:rFonts w:ascii="Times New Roman" w:hAnsi="Times New Roman"/>
                <w:b/>
                <w:i/>
                <w:sz w:val="24"/>
                <w:szCs w:val="24"/>
              </w:rPr>
              <w:t>Раздел 7. Функции, их свойства и графики</w:t>
            </w:r>
          </w:p>
        </w:tc>
        <w:tc>
          <w:tcPr>
            <w:tcW w:w="1135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2194">
              <w:rPr>
                <w:rFonts w:ascii="Times New Roman" w:hAnsi="Times New Roman"/>
                <w:b/>
                <w:sz w:val="24"/>
                <w:szCs w:val="24"/>
              </w:rPr>
              <w:t>14/5</w:t>
            </w:r>
          </w:p>
        </w:tc>
        <w:tc>
          <w:tcPr>
            <w:tcW w:w="1417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5737" w:rsidRPr="00852194" w:rsidTr="00852194">
        <w:trPr>
          <w:gridBefore w:val="1"/>
          <w:cantSplit/>
          <w:trHeight w:val="1188"/>
        </w:trPr>
        <w:tc>
          <w:tcPr>
            <w:tcW w:w="3085" w:type="dxa"/>
            <w:shd w:val="clear" w:color="auto" w:fill="FFFFFF"/>
            <w:vAlign w:val="center"/>
          </w:tcPr>
          <w:p w:rsidR="00515737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2194">
              <w:rPr>
                <w:rFonts w:ascii="Times New Roman" w:hAnsi="Times New Roman"/>
                <w:b/>
                <w:sz w:val="24"/>
                <w:szCs w:val="24"/>
              </w:rPr>
              <w:t>Тема  7.1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515737" w:rsidRPr="00852194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2194">
              <w:rPr>
                <w:rFonts w:ascii="Times New Roman" w:hAnsi="Times New Roman"/>
                <w:b/>
                <w:sz w:val="24"/>
                <w:szCs w:val="24"/>
              </w:rPr>
              <w:t>Функции, их свойства и графики</w:t>
            </w:r>
          </w:p>
        </w:tc>
        <w:tc>
          <w:tcPr>
            <w:tcW w:w="9639" w:type="dxa"/>
            <w:shd w:val="clear" w:color="auto" w:fill="FFFFFF"/>
          </w:tcPr>
          <w:p w:rsidR="00515737" w:rsidRPr="00572175" w:rsidRDefault="00515737" w:rsidP="00FC609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2175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  <w:r w:rsidRPr="00572175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515737" w:rsidRPr="00572175" w:rsidRDefault="00515737" w:rsidP="0057217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175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Функции. Область определения и множество значений; график функции, построение графиков функций, заданных различными способами.</w:t>
            </w:r>
          </w:p>
          <w:p w:rsidR="00515737" w:rsidRPr="00572175" w:rsidRDefault="00515737" w:rsidP="00572175">
            <w:pPr>
              <w:shd w:val="clear" w:color="auto" w:fill="FFFFFF"/>
              <w:spacing w:after="0" w:line="240" w:lineRule="auto"/>
              <w:jc w:val="both"/>
              <w:rPr>
                <w:rStyle w:val="2"/>
                <w:rFonts w:ascii="Times New Roman" w:hAnsi="Times New Roman" w:cs="Times New Roman"/>
                <w:sz w:val="24"/>
                <w:szCs w:val="24"/>
              </w:rPr>
            </w:pPr>
            <w:r w:rsidRPr="00572175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Свойства функции. Монотонность, четность, нечетность, ограниченность, периодичность. Промежутки возрастания и убывания, наибольшее и наименьшее значения, точки экстремума. Графическая интерпретация. Примеры функциональных зависимостей в реальных процессах и явлениях. Арифметические операции над функциями. Сложная функция (композиция).</w:t>
            </w:r>
          </w:p>
          <w:p w:rsidR="00515737" w:rsidRPr="00572175" w:rsidRDefault="00515737" w:rsidP="0057217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175">
              <w:rPr>
                <w:rStyle w:val="21"/>
                <w:rFonts w:ascii="Times New Roman" w:hAnsi="Times New Roman" w:cs="Times New Roman"/>
                <w:i w:val="0"/>
                <w:sz w:val="24"/>
                <w:szCs w:val="24"/>
              </w:rPr>
              <w:t>Понятие о непрерывности функции</w:t>
            </w:r>
            <w:r w:rsidRPr="00572175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15737" w:rsidRPr="00572175" w:rsidRDefault="00515737" w:rsidP="00572175">
            <w:pPr>
              <w:shd w:val="clear" w:color="auto" w:fill="FFFFFF"/>
              <w:spacing w:after="0" w:line="240" w:lineRule="auto"/>
              <w:jc w:val="both"/>
              <w:rPr>
                <w:rStyle w:val="2"/>
                <w:rFonts w:ascii="Times New Roman" w:hAnsi="Times New Roman" w:cs="Times New Roman"/>
                <w:sz w:val="24"/>
                <w:szCs w:val="24"/>
              </w:rPr>
            </w:pPr>
            <w:r w:rsidRPr="00572175">
              <w:rPr>
                <w:rStyle w:val="50"/>
                <w:rFonts w:ascii="Times New Roman" w:hAnsi="Times New Roman" w:cs="Times New Roman"/>
                <w:i w:val="0"/>
                <w:sz w:val="24"/>
                <w:szCs w:val="24"/>
              </w:rPr>
              <w:t>Обратные функции.</w:t>
            </w:r>
            <w:r w:rsidRPr="00572175">
              <w:rPr>
                <w:rStyle w:val="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Область определения и область значений обратной функции. График обратной функции.</w:t>
            </w:r>
          </w:p>
        </w:tc>
        <w:tc>
          <w:tcPr>
            <w:tcW w:w="1135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515737" w:rsidRPr="00852194" w:rsidTr="00852194">
        <w:trPr>
          <w:gridBefore w:val="1"/>
          <w:trHeight w:val="1188"/>
        </w:trPr>
        <w:tc>
          <w:tcPr>
            <w:tcW w:w="3085" w:type="dxa"/>
            <w:vMerge w:val="restart"/>
            <w:shd w:val="clear" w:color="auto" w:fill="FFFFFF"/>
            <w:vAlign w:val="center"/>
          </w:tcPr>
          <w:p w:rsidR="00515737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2194">
              <w:rPr>
                <w:rFonts w:ascii="Times New Roman" w:hAnsi="Times New Roman"/>
                <w:b/>
                <w:sz w:val="24"/>
                <w:szCs w:val="24"/>
              </w:rPr>
              <w:t>Тема 7.2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515737" w:rsidRPr="00852194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2194">
              <w:rPr>
                <w:rFonts w:ascii="Times New Roman" w:hAnsi="Times New Roman"/>
                <w:b/>
                <w:sz w:val="24"/>
                <w:szCs w:val="24"/>
              </w:rPr>
              <w:t>Степенная, показательная и логарифмическая функции, их свойства и графики.</w:t>
            </w:r>
          </w:p>
        </w:tc>
        <w:tc>
          <w:tcPr>
            <w:tcW w:w="9639" w:type="dxa"/>
            <w:shd w:val="clear" w:color="auto" w:fill="FFFFFF"/>
          </w:tcPr>
          <w:p w:rsidR="00515737" w:rsidRPr="00572175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2175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  <w:r w:rsidRPr="00572175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515737" w:rsidRPr="00572175" w:rsidRDefault="00515737" w:rsidP="0057217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175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Определения функций, их свойства и графики.</w:t>
            </w:r>
          </w:p>
          <w:p w:rsidR="00515737" w:rsidRPr="00572175" w:rsidRDefault="00515737" w:rsidP="0057217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175">
              <w:rPr>
                <w:rStyle w:val="2"/>
                <w:rFonts w:ascii="Times New Roman" w:hAnsi="Times New Roman" w:cs="Times New Roman"/>
                <w:sz w:val="24"/>
                <w:szCs w:val="24"/>
              </w:rPr>
              <w:t xml:space="preserve">Преобразования графиков. Параллельный перенос, симметрия относительно осей координат и симметрия относительно начала координат, симметрия относительно прямой </w:t>
            </w:r>
            <w:r w:rsidRPr="00572175">
              <w:rPr>
                <w:rStyle w:val="21"/>
                <w:rFonts w:ascii="Times New Roman" w:hAnsi="Times New Roman" w:cs="Times New Roman"/>
                <w:sz w:val="24"/>
                <w:szCs w:val="24"/>
                <w:lang w:val="en-US" w:eastAsia="en-US"/>
              </w:rPr>
              <w:t>y</w:t>
            </w:r>
            <w:r w:rsidRPr="00572175">
              <w:rPr>
                <w:rStyle w:val="2"/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Pr="00572175">
              <w:rPr>
                <w:rStyle w:val="2"/>
                <w:rFonts w:ascii="Times New Roman" w:hAnsi="Times New Roman" w:cs="Times New Roman"/>
                <w:sz w:val="24"/>
                <w:szCs w:val="24"/>
                <w:lang w:val="en-US" w:eastAsia="en-US"/>
              </w:rPr>
              <w:t>x</w:t>
            </w:r>
            <w:r w:rsidRPr="00572175">
              <w:rPr>
                <w:rStyle w:val="2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Pr="00572175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растяжение и сжатие вдоль осей координат.</w:t>
            </w:r>
          </w:p>
        </w:tc>
        <w:tc>
          <w:tcPr>
            <w:tcW w:w="1135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515737" w:rsidRPr="00852194" w:rsidTr="00852194">
        <w:trPr>
          <w:gridBefore w:val="1"/>
          <w:trHeight w:val="1188"/>
        </w:trPr>
        <w:tc>
          <w:tcPr>
            <w:tcW w:w="3085" w:type="dxa"/>
            <w:vMerge/>
            <w:shd w:val="clear" w:color="auto" w:fill="FFFFFF"/>
          </w:tcPr>
          <w:p w:rsidR="00515737" w:rsidRPr="00852194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572175" w:rsidRDefault="00515737" w:rsidP="0085219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2175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занятие:</w:t>
            </w:r>
          </w:p>
          <w:p w:rsidR="00515737" w:rsidRPr="00572175" w:rsidRDefault="00515737" w:rsidP="00852194">
            <w:pPr>
              <w:pStyle w:val="1"/>
              <w:shd w:val="clear" w:color="auto" w:fill="FFFFFF"/>
              <w:jc w:val="both"/>
              <w:rPr>
                <w:sz w:val="24"/>
                <w:szCs w:val="24"/>
              </w:rPr>
            </w:pPr>
            <w:r w:rsidRPr="00572175">
              <w:rPr>
                <w:sz w:val="24"/>
                <w:szCs w:val="24"/>
              </w:rPr>
              <w:t>Показательная, логарифмическая, степенная функции, их свойства и графики. Построение показательных логарифмических и степенных графиков функций.</w:t>
            </w:r>
          </w:p>
          <w:p w:rsidR="00515737" w:rsidRPr="00572175" w:rsidRDefault="00515737" w:rsidP="00852194">
            <w:pPr>
              <w:pStyle w:val="1"/>
              <w:shd w:val="clear" w:color="auto" w:fill="FFFFFF"/>
              <w:jc w:val="both"/>
              <w:rPr>
                <w:sz w:val="24"/>
                <w:szCs w:val="24"/>
              </w:rPr>
            </w:pPr>
            <w:r w:rsidRPr="00572175">
              <w:rPr>
                <w:sz w:val="24"/>
                <w:szCs w:val="24"/>
              </w:rPr>
              <w:t>Показательные и логарифмические уравнения.Показательные и логарифмические неравенства. Решение простейших показательных и логарифмических неравенств.</w:t>
            </w:r>
          </w:p>
        </w:tc>
        <w:tc>
          <w:tcPr>
            <w:tcW w:w="1135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15737" w:rsidRPr="00852194" w:rsidTr="00FC609B">
        <w:trPr>
          <w:gridBefore w:val="1"/>
          <w:trHeight w:val="618"/>
        </w:trPr>
        <w:tc>
          <w:tcPr>
            <w:tcW w:w="3085" w:type="dxa"/>
            <w:vMerge/>
            <w:shd w:val="clear" w:color="auto" w:fill="FFFFFF"/>
          </w:tcPr>
          <w:p w:rsidR="00515737" w:rsidRPr="00852194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572175" w:rsidRDefault="00515737" w:rsidP="008521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2175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обучающихся:</w:t>
            </w:r>
          </w:p>
          <w:p w:rsidR="00515737" w:rsidRPr="00572175" w:rsidRDefault="00515737" w:rsidP="008521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2175">
              <w:rPr>
                <w:rFonts w:ascii="Times New Roman" w:hAnsi="Times New Roman"/>
                <w:bCs/>
                <w:sz w:val="24"/>
                <w:szCs w:val="24"/>
              </w:rPr>
              <w:t xml:space="preserve">Выполнение домашних заданий, </w:t>
            </w:r>
            <w:r w:rsidRPr="00572175">
              <w:rPr>
                <w:rFonts w:ascii="Times New Roman" w:hAnsi="Times New Roman"/>
                <w:sz w:val="24"/>
                <w:szCs w:val="24"/>
              </w:rPr>
              <w:t>проработка конспектов, учебной литературы.</w:t>
            </w:r>
          </w:p>
        </w:tc>
        <w:tc>
          <w:tcPr>
            <w:tcW w:w="1135" w:type="dxa"/>
            <w:shd w:val="clear" w:color="auto" w:fill="BFBFBF"/>
            <w:vAlign w:val="center"/>
          </w:tcPr>
          <w:p w:rsidR="00515737" w:rsidRPr="00FC609B" w:rsidRDefault="00515737" w:rsidP="00FC60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515737" w:rsidRPr="00FC609B" w:rsidRDefault="00515737" w:rsidP="00FC60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</w:tr>
      <w:tr w:rsidR="00515737" w:rsidRPr="00852194" w:rsidTr="00852194">
        <w:trPr>
          <w:gridBefore w:val="1"/>
          <w:trHeight w:val="385"/>
        </w:trPr>
        <w:tc>
          <w:tcPr>
            <w:tcW w:w="3085" w:type="dxa"/>
            <w:vMerge w:val="restart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2194">
              <w:rPr>
                <w:rFonts w:ascii="Times New Roman" w:hAnsi="Times New Roman"/>
                <w:b/>
                <w:sz w:val="24"/>
                <w:szCs w:val="24"/>
              </w:rPr>
              <w:t>Тема  7.3 Т</w:t>
            </w:r>
            <w:r w:rsidRPr="00852194">
              <w:rPr>
                <w:rStyle w:val="3"/>
                <w:rFonts w:ascii="Times New Roman" w:hAnsi="Times New Roman" w:cs="Times New Roman"/>
                <w:b/>
                <w:sz w:val="24"/>
                <w:szCs w:val="24"/>
              </w:rPr>
              <w:t>ригонометрические функции.</w:t>
            </w:r>
          </w:p>
          <w:p w:rsidR="00515737" w:rsidRPr="00852194" w:rsidRDefault="00515737" w:rsidP="00852194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2194">
              <w:rPr>
                <w:rStyle w:val="3"/>
                <w:rFonts w:ascii="Times New Roman" w:hAnsi="Times New Roman" w:cs="Times New Roman"/>
                <w:b/>
                <w:sz w:val="24"/>
                <w:szCs w:val="24"/>
              </w:rPr>
              <w:t>Обратные тригонометрические функции.</w:t>
            </w:r>
          </w:p>
          <w:p w:rsidR="00515737" w:rsidRPr="00852194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572175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2175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  <w:r w:rsidRPr="00572175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515737" w:rsidRPr="00572175" w:rsidRDefault="00515737" w:rsidP="0057217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175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Определения тригонометрических функций, их свойства и графики.</w:t>
            </w:r>
          </w:p>
          <w:p w:rsidR="00515737" w:rsidRPr="00572175" w:rsidRDefault="00515737" w:rsidP="00572175">
            <w:pPr>
              <w:pStyle w:val="1"/>
              <w:shd w:val="clear" w:color="auto" w:fill="FFFFFF"/>
              <w:jc w:val="both"/>
              <w:rPr>
                <w:sz w:val="24"/>
                <w:szCs w:val="24"/>
              </w:rPr>
            </w:pPr>
            <w:r w:rsidRPr="00572175">
              <w:rPr>
                <w:rStyle w:val="2"/>
                <w:rFonts w:ascii="Times New Roman" w:hAnsi="Times New Roman" w:cs="Times New Roman"/>
                <w:sz w:val="24"/>
                <w:szCs w:val="24"/>
              </w:rPr>
              <w:t xml:space="preserve">Преобразования графиков тригонометрических функций. Параллельный перенос, симметрия относительно осей координат и симметрия относительно начала координат, симметрия относительно прямой </w:t>
            </w:r>
            <w:r w:rsidRPr="00572175">
              <w:rPr>
                <w:rStyle w:val="21"/>
                <w:rFonts w:ascii="Times New Roman" w:hAnsi="Times New Roman" w:cs="Times New Roman"/>
                <w:sz w:val="24"/>
                <w:szCs w:val="24"/>
                <w:lang w:val="en-US" w:eastAsia="en-US"/>
              </w:rPr>
              <w:t>y</w:t>
            </w:r>
            <w:r w:rsidRPr="00572175">
              <w:rPr>
                <w:rStyle w:val="2"/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Pr="00572175">
              <w:rPr>
                <w:rStyle w:val="2"/>
                <w:rFonts w:ascii="Times New Roman" w:hAnsi="Times New Roman" w:cs="Times New Roman"/>
                <w:sz w:val="24"/>
                <w:szCs w:val="24"/>
                <w:lang w:val="en-US" w:eastAsia="en-US"/>
              </w:rPr>
              <w:t>x</w:t>
            </w:r>
            <w:r w:rsidRPr="00572175">
              <w:rPr>
                <w:rStyle w:val="2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Pr="00572175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растяжение и сжатие вдоль осей координат.</w:t>
            </w:r>
          </w:p>
        </w:tc>
        <w:tc>
          <w:tcPr>
            <w:tcW w:w="1135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15737" w:rsidRPr="00852194" w:rsidTr="00852194">
        <w:trPr>
          <w:gridBefore w:val="1"/>
          <w:trHeight w:val="385"/>
        </w:trPr>
        <w:tc>
          <w:tcPr>
            <w:tcW w:w="3085" w:type="dxa"/>
            <w:vMerge/>
            <w:shd w:val="clear" w:color="auto" w:fill="FFFFFF"/>
          </w:tcPr>
          <w:p w:rsidR="00515737" w:rsidRPr="00852194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572175" w:rsidRDefault="00515737" w:rsidP="0085219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2175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занятие:</w:t>
            </w:r>
          </w:p>
          <w:p w:rsidR="00515737" w:rsidRPr="00572175" w:rsidRDefault="00515737" w:rsidP="00572175">
            <w:pPr>
              <w:pStyle w:val="Default"/>
              <w:shd w:val="clear" w:color="auto" w:fill="FFFFFF"/>
              <w:jc w:val="both"/>
            </w:pPr>
            <w:r w:rsidRPr="00572175">
              <w:rPr>
                <w:rStyle w:val="2"/>
                <w:rFonts w:ascii="Times New Roman" w:hAnsi="Times New Roman" w:cs="Times New Roman"/>
                <w:sz w:val="24"/>
                <w:szCs w:val="24"/>
              </w:rPr>
              <w:t xml:space="preserve">Свойства и графики синуса, косинуса, тангенса и котангенса. Обратные функции и их графики. Обратные тригонометрические функции. </w:t>
            </w:r>
            <w:r w:rsidRPr="00572175">
              <w:t>Построение графиков тригонометрических функций с помощью геометрических преобразований.</w:t>
            </w:r>
          </w:p>
        </w:tc>
        <w:tc>
          <w:tcPr>
            <w:tcW w:w="1135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</w:t>
            </w:r>
            <w:r w:rsidRPr="008521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15737" w:rsidRPr="00852194" w:rsidTr="00FC609B">
        <w:trPr>
          <w:gridBefore w:val="1"/>
          <w:trHeight w:val="385"/>
        </w:trPr>
        <w:tc>
          <w:tcPr>
            <w:tcW w:w="3085" w:type="dxa"/>
            <w:vMerge/>
            <w:shd w:val="clear" w:color="auto" w:fill="FFFFFF"/>
          </w:tcPr>
          <w:p w:rsidR="00515737" w:rsidRPr="00852194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572175" w:rsidRDefault="00515737" w:rsidP="008521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2175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обучающихся:</w:t>
            </w:r>
          </w:p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2175">
              <w:rPr>
                <w:rFonts w:ascii="Times New Roman" w:hAnsi="Times New Roman"/>
                <w:bCs/>
                <w:sz w:val="24"/>
                <w:szCs w:val="24"/>
              </w:rPr>
              <w:t xml:space="preserve">Выполнение домашних заданий, </w:t>
            </w:r>
            <w:r w:rsidRPr="00572175">
              <w:rPr>
                <w:rFonts w:ascii="Times New Roman" w:hAnsi="Times New Roman"/>
                <w:sz w:val="24"/>
                <w:szCs w:val="24"/>
              </w:rPr>
              <w:t>проработка конспектов, учебной литературы, выполнение индивидуальных заданий.</w:t>
            </w:r>
          </w:p>
        </w:tc>
        <w:tc>
          <w:tcPr>
            <w:tcW w:w="1135" w:type="dxa"/>
            <w:shd w:val="clear" w:color="auto" w:fill="BFBFBF"/>
            <w:vAlign w:val="center"/>
          </w:tcPr>
          <w:p w:rsidR="00515737" w:rsidRPr="00FC609B" w:rsidRDefault="00515737" w:rsidP="00FC60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515737" w:rsidRPr="00FC609B" w:rsidRDefault="00515737" w:rsidP="00FC60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</w:tr>
      <w:tr w:rsidR="00515737" w:rsidRPr="00852194" w:rsidTr="00572175">
        <w:trPr>
          <w:gridBefore w:val="1"/>
          <w:trHeight w:val="157"/>
        </w:trPr>
        <w:tc>
          <w:tcPr>
            <w:tcW w:w="12724" w:type="dxa"/>
            <w:gridSpan w:val="2"/>
            <w:shd w:val="clear" w:color="auto" w:fill="00B0F0"/>
            <w:vAlign w:val="center"/>
          </w:tcPr>
          <w:p w:rsidR="00515737" w:rsidRPr="00852194" w:rsidRDefault="00515737" w:rsidP="008521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НАЧАЛА МАТЕМАТИЧЕСКОГО АНАЛИЗА</w:t>
            </w:r>
          </w:p>
        </w:tc>
        <w:tc>
          <w:tcPr>
            <w:tcW w:w="1135" w:type="dxa"/>
            <w:shd w:val="clear" w:color="auto" w:fill="00B0F0"/>
            <w:vAlign w:val="center"/>
          </w:tcPr>
          <w:p w:rsidR="00515737" w:rsidRPr="00852194" w:rsidRDefault="00515737" w:rsidP="008521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00B0F0"/>
            <w:vAlign w:val="center"/>
          </w:tcPr>
          <w:p w:rsidR="00515737" w:rsidRPr="00852194" w:rsidRDefault="00515737" w:rsidP="008521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5737" w:rsidRPr="00852194" w:rsidTr="00852194">
        <w:trPr>
          <w:gridBefore w:val="1"/>
          <w:trHeight w:val="278"/>
        </w:trPr>
        <w:tc>
          <w:tcPr>
            <w:tcW w:w="12724" w:type="dxa"/>
            <w:gridSpan w:val="2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52194">
              <w:rPr>
                <w:rFonts w:ascii="Times New Roman" w:hAnsi="Times New Roman"/>
                <w:b/>
                <w:i/>
                <w:sz w:val="24"/>
                <w:szCs w:val="24"/>
              </w:rPr>
              <w:t>Раздел 8. Последовательности. Дифференциальное исчисление.</w:t>
            </w:r>
          </w:p>
        </w:tc>
        <w:tc>
          <w:tcPr>
            <w:tcW w:w="1135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2175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18/10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5737" w:rsidRPr="00852194" w:rsidTr="00852194">
        <w:trPr>
          <w:gridBefore w:val="1"/>
          <w:trHeight w:val="385"/>
        </w:trPr>
        <w:tc>
          <w:tcPr>
            <w:tcW w:w="3085" w:type="dxa"/>
            <w:tcBorders>
              <w:bottom w:val="nil"/>
            </w:tcBorders>
            <w:shd w:val="clear" w:color="auto" w:fill="FFFFFF"/>
            <w:textDirection w:val="btLr"/>
          </w:tcPr>
          <w:p w:rsidR="00515737" w:rsidRPr="00852194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3" w:right="113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572175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2175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  <w:r w:rsidRPr="00572175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515737" w:rsidRPr="00572175" w:rsidRDefault="00515737" w:rsidP="0057217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175">
              <w:rPr>
                <w:rStyle w:val="2"/>
                <w:rFonts w:ascii="Times New Roman" w:hAnsi="Times New Roman" w:cs="Times New Roman"/>
                <w:sz w:val="24"/>
                <w:szCs w:val="24"/>
              </w:rPr>
              <w:t xml:space="preserve">Последовательности. Способы задания и свойства числовых последовательностей. </w:t>
            </w:r>
            <w:r w:rsidRPr="00572175">
              <w:rPr>
                <w:rStyle w:val="21"/>
                <w:rFonts w:ascii="Times New Roman" w:hAnsi="Times New Roman" w:cs="Times New Roman"/>
                <w:sz w:val="24"/>
                <w:szCs w:val="24"/>
              </w:rPr>
              <w:t>Понятие о пределе последовательности</w:t>
            </w:r>
            <w:r w:rsidRPr="00572175">
              <w:rPr>
                <w:rStyle w:val="210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72175">
              <w:rPr>
                <w:rStyle w:val="21"/>
                <w:rFonts w:ascii="Times New Roman" w:hAnsi="Times New Roman" w:cs="Times New Roman"/>
                <w:sz w:val="24"/>
                <w:szCs w:val="24"/>
              </w:rPr>
              <w:t>Существование предела монотонной ограниченной последовательности</w:t>
            </w:r>
            <w:r w:rsidRPr="00572175">
              <w:rPr>
                <w:rStyle w:val="210"/>
                <w:rFonts w:ascii="Times New Roman" w:hAnsi="Times New Roman" w:cs="Times New Roman"/>
                <w:sz w:val="24"/>
                <w:szCs w:val="24"/>
              </w:rPr>
              <w:t>.</w:t>
            </w:r>
            <w:r w:rsidRPr="00572175">
              <w:rPr>
                <w:rStyle w:val="2"/>
                <w:rFonts w:ascii="Times New Roman" w:hAnsi="Times New Roman" w:cs="Times New Roman"/>
                <w:sz w:val="24"/>
                <w:szCs w:val="24"/>
              </w:rPr>
              <w:t xml:space="preserve"> Суммирование последовательностей. Бесконечно убывающая геометрическая прогрессия и ее сумма.</w:t>
            </w:r>
          </w:p>
        </w:tc>
        <w:tc>
          <w:tcPr>
            <w:tcW w:w="1135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15737" w:rsidRPr="00852194" w:rsidTr="00852194">
        <w:trPr>
          <w:gridBefore w:val="1"/>
          <w:trHeight w:val="385"/>
        </w:trPr>
        <w:tc>
          <w:tcPr>
            <w:tcW w:w="3085" w:type="dxa"/>
            <w:vMerge w:val="restar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2194">
              <w:rPr>
                <w:rFonts w:ascii="Times New Roman" w:hAnsi="Times New Roman"/>
                <w:b/>
                <w:sz w:val="24"/>
                <w:szCs w:val="24"/>
              </w:rPr>
              <w:t>Тема 8.1 Последовательности</w:t>
            </w:r>
          </w:p>
        </w:tc>
        <w:tc>
          <w:tcPr>
            <w:tcW w:w="9639" w:type="dxa"/>
            <w:shd w:val="clear" w:color="auto" w:fill="FFFFFF"/>
          </w:tcPr>
          <w:p w:rsidR="00515737" w:rsidRPr="00572175" w:rsidRDefault="00515737" w:rsidP="00852194">
            <w:pPr>
              <w:pStyle w:val="Default"/>
              <w:shd w:val="clear" w:color="auto" w:fill="FFFFFF"/>
            </w:pPr>
            <w:r w:rsidRPr="00572175">
              <w:rPr>
                <w:b/>
                <w:bCs/>
              </w:rPr>
              <w:t>Практическое занятие:</w:t>
            </w:r>
          </w:p>
          <w:p w:rsidR="00515737" w:rsidRPr="00572175" w:rsidRDefault="00515737" w:rsidP="0057217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175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Числовая последовательность, способы ее задания, вычисления членов последовательности. Предел последовательности. Бесконечно убывающая геометрическая прогрессия.</w:t>
            </w:r>
          </w:p>
        </w:tc>
        <w:tc>
          <w:tcPr>
            <w:tcW w:w="1135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15737" w:rsidRPr="00852194" w:rsidTr="00FC609B">
        <w:trPr>
          <w:gridBefore w:val="1"/>
          <w:trHeight w:val="385"/>
        </w:trPr>
        <w:tc>
          <w:tcPr>
            <w:tcW w:w="3085" w:type="dxa"/>
            <w:vMerge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572175" w:rsidRDefault="00515737" w:rsidP="008521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2175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обучающихся:</w:t>
            </w:r>
          </w:p>
          <w:p w:rsidR="00515737" w:rsidRPr="00572175" w:rsidRDefault="00515737" w:rsidP="008521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2175">
              <w:rPr>
                <w:rFonts w:ascii="Times New Roman" w:hAnsi="Times New Roman"/>
                <w:bCs/>
                <w:sz w:val="24"/>
                <w:szCs w:val="24"/>
              </w:rPr>
              <w:t xml:space="preserve">Выполнение домашних заданий, </w:t>
            </w:r>
            <w:r w:rsidRPr="00572175">
              <w:rPr>
                <w:rFonts w:ascii="Times New Roman" w:hAnsi="Times New Roman"/>
                <w:sz w:val="24"/>
                <w:szCs w:val="24"/>
              </w:rPr>
              <w:t>проработка конспектов, учебной литературы,  выполнение индивидуальных заданий.</w:t>
            </w:r>
          </w:p>
        </w:tc>
        <w:tc>
          <w:tcPr>
            <w:tcW w:w="1135" w:type="dxa"/>
            <w:shd w:val="clear" w:color="auto" w:fill="BFBFBF"/>
            <w:vAlign w:val="center"/>
          </w:tcPr>
          <w:p w:rsidR="00515737" w:rsidRPr="00FC609B" w:rsidRDefault="00515737" w:rsidP="00FC60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515737" w:rsidRPr="00FC609B" w:rsidRDefault="00515737" w:rsidP="00FC60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</w:tr>
      <w:tr w:rsidR="00515737" w:rsidRPr="00852194" w:rsidTr="00852194">
        <w:trPr>
          <w:gridBefore w:val="1"/>
          <w:trHeight w:val="385"/>
        </w:trPr>
        <w:tc>
          <w:tcPr>
            <w:tcW w:w="3085" w:type="dxa"/>
            <w:vMerge w:val="restart"/>
            <w:shd w:val="clear" w:color="auto" w:fill="FFFFFF"/>
            <w:vAlign w:val="center"/>
          </w:tcPr>
          <w:p w:rsidR="00515737" w:rsidRPr="00852194" w:rsidRDefault="00515737" w:rsidP="00852194">
            <w:pPr>
              <w:pStyle w:val="Default"/>
              <w:shd w:val="clear" w:color="auto" w:fill="FFFFFF"/>
              <w:jc w:val="center"/>
              <w:rPr>
                <w:b/>
              </w:rPr>
            </w:pPr>
            <w:r w:rsidRPr="00852194">
              <w:rPr>
                <w:b/>
              </w:rPr>
              <w:t>Тема 8.2. Производная функции</w:t>
            </w:r>
          </w:p>
        </w:tc>
        <w:tc>
          <w:tcPr>
            <w:tcW w:w="9639" w:type="dxa"/>
            <w:shd w:val="clear" w:color="auto" w:fill="FFFFFF"/>
          </w:tcPr>
          <w:p w:rsidR="00515737" w:rsidRPr="00572175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2175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  <w:r w:rsidRPr="00572175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515737" w:rsidRPr="00572175" w:rsidRDefault="00515737" w:rsidP="0057217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175">
              <w:rPr>
                <w:rStyle w:val="2"/>
                <w:rFonts w:ascii="Times New Roman" w:hAnsi="Times New Roman" w:cs="Times New Roman"/>
                <w:sz w:val="24"/>
                <w:szCs w:val="24"/>
              </w:rPr>
              <w:t xml:space="preserve">Производная. Понятие о производной функции, ее геометрический и физический смысл. Уравнение касательной к графику функции. Производные суммы, разности, произведения, частные. Производные основных элементарных функций. </w:t>
            </w:r>
            <w:r w:rsidRPr="00572175">
              <w:rPr>
                <w:rStyle w:val="21"/>
                <w:rFonts w:ascii="Times New Roman" w:hAnsi="Times New Roman" w:cs="Times New Roman"/>
                <w:i w:val="0"/>
                <w:sz w:val="24"/>
                <w:szCs w:val="24"/>
              </w:rPr>
              <w:t>Производные обратной функции и композиции функции</w:t>
            </w:r>
            <w:r w:rsidRPr="00572175">
              <w:rPr>
                <w:rStyle w:val="2"/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135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15737" w:rsidRPr="00852194" w:rsidTr="00852194">
        <w:trPr>
          <w:gridBefore w:val="1"/>
          <w:trHeight w:val="385"/>
        </w:trPr>
        <w:tc>
          <w:tcPr>
            <w:tcW w:w="3085" w:type="dxa"/>
            <w:vMerge/>
            <w:shd w:val="clear" w:color="auto" w:fill="FFFFFF"/>
          </w:tcPr>
          <w:p w:rsidR="00515737" w:rsidRPr="00852194" w:rsidRDefault="00515737" w:rsidP="00852194">
            <w:pPr>
              <w:pStyle w:val="Default"/>
              <w:shd w:val="clear" w:color="auto" w:fill="FFFFFF"/>
              <w:rPr>
                <w:i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572175" w:rsidRDefault="00515737" w:rsidP="00852194">
            <w:pPr>
              <w:pStyle w:val="Default"/>
              <w:shd w:val="clear" w:color="auto" w:fill="FFFFFF"/>
            </w:pPr>
            <w:r w:rsidRPr="00572175">
              <w:rPr>
                <w:b/>
                <w:bCs/>
              </w:rPr>
              <w:t>Практическое занятие:</w:t>
            </w:r>
          </w:p>
          <w:p w:rsidR="00515737" w:rsidRPr="00572175" w:rsidRDefault="00515737" w:rsidP="0057217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175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Производная: механический и геометрический смысл производной.</w:t>
            </w:r>
          </w:p>
          <w:p w:rsidR="00515737" w:rsidRPr="00572175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2175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Уравнение касательной в общем виде. Правила и формулы дифференцирования, таблица производных элементарных функций.</w:t>
            </w:r>
          </w:p>
        </w:tc>
        <w:tc>
          <w:tcPr>
            <w:tcW w:w="1135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</w:t>
            </w:r>
            <w:r w:rsidRPr="008521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15737" w:rsidRPr="00852194" w:rsidTr="00FC609B">
        <w:trPr>
          <w:gridBefore w:val="1"/>
          <w:trHeight w:val="385"/>
        </w:trPr>
        <w:tc>
          <w:tcPr>
            <w:tcW w:w="3085" w:type="dxa"/>
            <w:vMerge/>
            <w:shd w:val="clear" w:color="auto" w:fill="FFFFFF"/>
          </w:tcPr>
          <w:p w:rsidR="00515737" w:rsidRPr="00852194" w:rsidRDefault="00515737" w:rsidP="00852194">
            <w:pPr>
              <w:pStyle w:val="Default"/>
              <w:shd w:val="clear" w:color="auto" w:fill="FFFFFF"/>
              <w:rPr>
                <w:i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572175" w:rsidRDefault="00515737" w:rsidP="008521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2175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обучающихся:</w:t>
            </w:r>
          </w:p>
          <w:p w:rsidR="00515737" w:rsidRPr="00572175" w:rsidRDefault="00515737" w:rsidP="008521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2175">
              <w:rPr>
                <w:rFonts w:ascii="Times New Roman" w:hAnsi="Times New Roman"/>
                <w:bCs/>
                <w:sz w:val="24"/>
                <w:szCs w:val="24"/>
              </w:rPr>
              <w:t xml:space="preserve">Выполнение домашних заданий, </w:t>
            </w:r>
            <w:r w:rsidRPr="00572175">
              <w:rPr>
                <w:rFonts w:ascii="Times New Roman" w:hAnsi="Times New Roman"/>
                <w:sz w:val="24"/>
                <w:szCs w:val="24"/>
              </w:rPr>
              <w:t>проработка конспектов, учебной литературы,  выполнение индивидуальных заданий,работа с нормативной и справочной литературой.</w:t>
            </w:r>
          </w:p>
        </w:tc>
        <w:tc>
          <w:tcPr>
            <w:tcW w:w="1135" w:type="dxa"/>
            <w:shd w:val="clear" w:color="auto" w:fill="BFBFBF"/>
            <w:vAlign w:val="center"/>
          </w:tcPr>
          <w:p w:rsidR="00515737" w:rsidRPr="00FC609B" w:rsidRDefault="00515737" w:rsidP="00FC60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515737" w:rsidRPr="00FC609B" w:rsidRDefault="00515737" w:rsidP="00FC60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</w:tr>
      <w:tr w:rsidR="00515737" w:rsidRPr="00852194" w:rsidTr="00852194">
        <w:trPr>
          <w:gridBefore w:val="1"/>
          <w:trHeight w:val="385"/>
        </w:trPr>
        <w:tc>
          <w:tcPr>
            <w:tcW w:w="3085" w:type="dxa"/>
            <w:vMerge w:val="restart"/>
            <w:shd w:val="clear" w:color="auto" w:fill="FFFFFF"/>
            <w:vAlign w:val="center"/>
          </w:tcPr>
          <w:p w:rsidR="00515737" w:rsidRDefault="00515737" w:rsidP="00852194">
            <w:pPr>
              <w:pStyle w:val="Default"/>
              <w:shd w:val="clear" w:color="auto" w:fill="FFFFFF"/>
              <w:jc w:val="center"/>
              <w:rPr>
                <w:b/>
              </w:rPr>
            </w:pPr>
            <w:r w:rsidRPr="00852194">
              <w:rPr>
                <w:b/>
              </w:rPr>
              <w:t xml:space="preserve">Тема 8.3. </w:t>
            </w:r>
          </w:p>
          <w:p w:rsidR="00515737" w:rsidRPr="00852194" w:rsidRDefault="00515737" w:rsidP="00852194">
            <w:pPr>
              <w:pStyle w:val="Default"/>
              <w:shd w:val="clear" w:color="auto" w:fill="FFFFFF"/>
              <w:jc w:val="center"/>
              <w:rPr>
                <w:b/>
              </w:rPr>
            </w:pPr>
            <w:r w:rsidRPr="00852194">
              <w:rPr>
                <w:b/>
              </w:rPr>
              <w:t>Исследование функции с помощью производной</w:t>
            </w:r>
          </w:p>
        </w:tc>
        <w:tc>
          <w:tcPr>
            <w:tcW w:w="9639" w:type="dxa"/>
            <w:shd w:val="clear" w:color="auto" w:fill="FFFFFF"/>
          </w:tcPr>
          <w:p w:rsidR="00515737" w:rsidRPr="00572175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2175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  <w:r w:rsidRPr="00572175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515737" w:rsidRPr="00572175" w:rsidRDefault="00515737" w:rsidP="00572175">
            <w:pPr>
              <w:shd w:val="clear" w:color="auto" w:fill="FFFFFF"/>
              <w:spacing w:after="0" w:line="240" w:lineRule="auto"/>
              <w:jc w:val="both"/>
              <w:rPr>
                <w:rStyle w:val="2"/>
                <w:rFonts w:ascii="Times New Roman" w:hAnsi="Times New Roman" w:cs="Times New Roman"/>
                <w:sz w:val="24"/>
                <w:szCs w:val="24"/>
              </w:rPr>
            </w:pPr>
            <w:r w:rsidRPr="00572175">
              <w:rPr>
                <w:rStyle w:val="2"/>
                <w:rFonts w:ascii="Times New Roman" w:hAnsi="Times New Roman" w:cs="Times New Roman"/>
                <w:sz w:val="24"/>
                <w:szCs w:val="24"/>
              </w:rPr>
              <w:t xml:space="preserve">Применение производной к исследованию функций и построению графиков. </w:t>
            </w:r>
          </w:p>
          <w:p w:rsidR="00515737" w:rsidRPr="00572175" w:rsidRDefault="00515737" w:rsidP="0057217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175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Исследование функции с помощью производной. Нахождение наибольшего, наименьшего значения и экстремальных значений функции.</w:t>
            </w:r>
          </w:p>
        </w:tc>
        <w:tc>
          <w:tcPr>
            <w:tcW w:w="1135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15737" w:rsidRPr="00852194" w:rsidTr="00852194">
        <w:trPr>
          <w:gridBefore w:val="1"/>
          <w:trHeight w:val="385"/>
        </w:trPr>
        <w:tc>
          <w:tcPr>
            <w:tcW w:w="3085" w:type="dxa"/>
            <w:vMerge/>
            <w:shd w:val="clear" w:color="auto" w:fill="FFFFFF"/>
          </w:tcPr>
          <w:p w:rsidR="00515737" w:rsidRPr="00852194" w:rsidRDefault="00515737" w:rsidP="00852194">
            <w:pPr>
              <w:pStyle w:val="Default"/>
              <w:shd w:val="clear" w:color="auto" w:fill="FFFFFF"/>
              <w:rPr>
                <w:i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572175" w:rsidRDefault="00515737" w:rsidP="00852194">
            <w:pPr>
              <w:pStyle w:val="Default"/>
              <w:shd w:val="clear" w:color="auto" w:fill="FFFFFF"/>
              <w:rPr>
                <w:b/>
                <w:bCs/>
              </w:rPr>
            </w:pPr>
            <w:r w:rsidRPr="00572175">
              <w:rPr>
                <w:b/>
                <w:bCs/>
              </w:rPr>
              <w:t>Практическое занятие:</w:t>
            </w:r>
          </w:p>
          <w:p w:rsidR="00515737" w:rsidRPr="00572175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2175">
              <w:rPr>
                <w:rFonts w:ascii="Times New Roman" w:hAnsi="Times New Roman"/>
                <w:sz w:val="24"/>
                <w:szCs w:val="24"/>
              </w:rPr>
              <w:t>Построение графиков функций с помощью производной.</w:t>
            </w:r>
          </w:p>
        </w:tc>
        <w:tc>
          <w:tcPr>
            <w:tcW w:w="1135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</w:t>
            </w:r>
            <w:r w:rsidRPr="008521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15737" w:rsidRPr="00852194" w:rsidTr="00FC609B">
        <w:trPr>
          <w:gridBefore w:val="1"/>
          <w:trHeight w:val="385"/>
        </w:trPr>
        <w:tc>
          <w:tcPr>
            <w:tcW w:w="3085" w:type="dxa"/>
            <w:vMerge/>
            <w:shd w:val="clear" w:color="auto" w:fill="FFFFFF"/>
          </w:tcPr>
          <w:p w:rsidR="00515737" w:rsidRPr="00852194" w:rsidRDefault="00515737" w:rsidP="00852194">
            <w:pPr>
              <w:pStyle w:val="Default"/>
              <w:shd w:val="clear" w:color="auto" w:fill="FFFFFF"/>
              <w:rPr>
                <w:i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572175" w:rsidRDefault="00515737" w:rsidP="008521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2175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обучающихся:</w:t>
            </w:r>
          </w:p>
          <w:p w:rsidR="00515737" w:rsidRPr="00572175" w:rsidRDefault="00515737" w:rsidP="008521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2175">
              <w:rPr>
                <w:rFonts w:ascii="Times New Roman" w:hAnsi="Times New Roman"/>
                <w:bCs/>
                <w:sz w:val="24"/>
                <w:szCs w:val="24"/>
              </w:rPr>
              <w:t xml:space="preserve">Выполнение домашних заданий, </w:t>
            </w:r>
            <w:r w:rsidRPr="00572175">
              <w:rPr>
                <w:rFonts w:ascii="Times New Roman" w:hAnsi="Times New Roman"/>
                <w:sz w:val="24"/>
                <w:szCs w:val="24"/>
              </w:rPr>
              <w:t>проработка конспектов, учебной литературы,  выполнение индивидуальных заданий, работа с нормативной и справочной литературой.</w:t>
            </w:r>
          </w:p>
        </w:tc>
        <w:tc>
          <w:tcPr>
            <w:tcW w:w="1135" w:type="dxa"/>
            <w:shd w:val="clear" w:color="auto" w:fill="BFBFBF"/>
            <w:vAlign w:val="center"/>
          </w:tcPr>
          <w:p w:rsidR="00515737" w:rsidRPr="00FC609B" w:rsidRDefault="00515737" w:rsidP="00FC60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515737" w:rsidRPr="00FC609B" w:rsidRDefault="00515737" w:rsidP="00FC60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</w:tr>
      <w:tr w:rsidR="00515737" w:rsidRPr="00852194" w:rsidTr="00852194">
        <w:trPr>
          <w:gridBefore w:val="1"/>
          <w:trHeight w:val="385"/>
        </w:trPr>
        <w:tc>
          <w:tcPr>
            <w:tcW w:w="3085" w:type="dxa"/>
            <w:vMerge/>
            <w:shd w:val="clear" w:color="auto" w:fill="FFFFFF"/>
          </w:tcPr>
          <w:p w:rsidR="00515737" w:rsidRPr="00852194" w:rsidRDefault="00515737" w:rsidP="00852194">
            <w:pPr>
              <w:pStyle w:val="Default"/>
              <w:shd w:val="clear" w:color="auto" w:fill="FFFFFF"/>
              <w:rPr>
                <w:i/>
              </w:rPr>
            </w:pPr>
          </w:p>
        </w:tc>
        <w:tc>
          <w:tcPr>
            <w:tcW w:w="9639" w:type="dxa"/>
            <w:shd w:val="clear" w:color="auto" w:fill="FFFFFF"/>
            <w:vAlign w:val="center"/>
          </w:tcPr>
          <w:p w:rsidR="00515737" w:rsidRPr="00572175" w:rsidRDefault="00515737" w:rsidP="00852194">
            <w:pPr>
              <w:pStyle w:val="Default"/>
              <w:shd w:val="clear" w:color="auto" w:fill="FFFFFF"/>
              <w:rPr>
                <w:bCs/>
              </w:rPr>
            </w:pPr>
            <w:r w:rsidRPr="00572175">
              <w:rPr>
                <w:b/>
                <w:bCs/>
              </w:rPr>
              <w:t>Контрольная работа № 4</w:t>
            </w:r>
            <w:r w:rsidRPr="00572175">
              <w:rPr>
                <w:bCs/>
              </w:rPr>
              <w:t>«Дифференциальное исчисление»</w:t>
            </w:r>
          </w:p>
        </w:tc>
        <w:tc>
          <w:tcPr>
            <w:tcW w:w="1135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5737" w:rsidRPr="00852194" w:rsidTr="00852194">
        <w:trPr>
          <w:gridBefore w:val="1"/>
          <w:trHeight w:val="287"/>
        </w:trPr>
        <w:tc>
          <w:tcPr>
            <w:tcW w:w="12724" w:type="dxa"/>
            <w:gridSpan w:val="2"/>
            <w:shd w:val="clear" w:color="auto" w:fill="FFFFFF"/>
          </w:tcPr>
          <w:p w:rsidR="00515737" w:rsidRPr="00852194" w:rsidRDefault="00515737" w:rsidP="00852194">
            <w:pPr>
              <w:pStyle w:val="Default"/>
              <w:shd w:val="clear" w:color="auto" w:fill="FFFFFF"/>
              <w:jc w:val="center"/>
              <w:rPr>
                <w:b/>
                <w:i/>
              </w:rPr>
            </w:pPr>
            <w:r w:rsidRPr="00852194">
              <w:rPr>
                <w:b/>
                <w:bCs/>
                <w:i/>
                <w:color w:val="auto"/>
              </w:rPr>
              <w:t>Раздел 9. Интегральное исчисление</w:t>
            </w:r>
          </w:p>
        </w:tc>
        <w:tc>
          <w:tcPr>
            <w:tcW w:w="1135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2175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9/5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5737" w:rsidRPr="00852194" w:rsidTr="00852194">
        <w:trPr>
          <w:gridBefore w:val="1"/>
          <w:trHeight w:val="510"/>
        </w:trPr>
        <w:tc>
          <w:tcPr>
            <w:tcW w:w="3085" w:type="dxa"/>
            <w:vMerge w:val="restart"/>
            <w:shd w:val="clear" w:color="auto" w:fill="FFFFFF"/>
            <w:vAlign w:val="center"/>
          </w:tcPr>
          <w:p w:rsidR="00515737" w:rsidRDefault="00515737" w:rsidP="00852194">
            <w:pPr>
              <w:pStyle w:val="Default"/>
              <w:shd w:val="clear" w:color="auto" w:fill="FFFFFF"/>
              <w:jc w:val="center"/>
              <w:rPr>
                <w:b/>
              </w:rPr>
            </w:pPr>
            <w:r w:rsidRPr="00852194">
              <w:rPr>
                <w:b/>
              </w:rPr>
              <w:t>Тема 9.1</w:t>
            </w:r>
            <w:r>
              <w:rPr>
                <w:b/>
              </w:rPr>
              <w:t>.</w:t>
            </w:r>
          </w:p>
          <w:p w:rsidR="00515737" w:rsidRPr="00852194" w:rsidRDefault="00515737" w:rsidP="00852194">
            <w:pPr>
              <w:pStyle w:val="Default"/>
              <w:shd w:val="clear" w:color="auto" w:fill="FFFFFF"/>
              <w:jc w:val="center"/>
              <w:rPr>
                <w:b/>
              </w:rPr>
            </w:pPr>
            <w:r w:rsidRPr="00852194">
              <w:rPr>
                <w:b/>
              </w:rPr>
              <w:t xml:space="preserve"> Неопределенный интеграл.</w:t>
            </w:r>
          </w:p>
        </w:tc>
        <w:tc>
          <w:tcPr>
            <w:tcW w:w="9639" w:type="dxa"/>
            <w:shd w:val="clear" w:color="auto" w:fill="FFFFFF"/>
          </w:tcPr>
          <w:p w:rsidR="00515737" w:rsidRPr="00572175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2175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  <w:r w:rsidRPr="00572175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515737" w:rsidRPr="00572175" w:rsidRDefault="00515737" w:rsidP="00852194">
            <w:pPr>
              <w:pStyle w:val="Default"/>
              <w:shd w:val="clear" w:color="auto" w:fill="FFFFFF"/>
            </w:pPr>
            <w:r w:rsidRPr="00572175">
              <w:t xml:space="preserve">Первообразная. Неопределенный интеграл и его свойства. Нахождение неопределенного интеграла. </w:t>
            </w:r>
          </w:p>
        </w:tc>
        <w:tc>
          <w:tcPr>
            <w:tcW w:w="1135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15737" w:rsidRPr="00852194" w:rsidTr="00852194">
        <w:trPr>
          <w:gridBefore w:val="1"/>
          <w:trHeight w:val="510"/>
        </w:trPr>
        <w:tc>
          <w:tcPr>
            <w:tcW w:w="3085" w:type="dxa"/>
            <w:vMerge/>
            <w:shd w:val="clear" w:color="auto" w:fill="FFFFFF"/>
            <w:vAlign w:val="center"/>
          </w:tcPr>
          <w:p w:rsidR="00515737" w:rsidRPr="00852194" w:rsidRDefault="00515737" w:rsidP="00852194">
            <w:pPr>
              <w:pStyle w:val="Default"/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572175" w:rsidRDefault="00515737" w:rsidP="00852194">
            <w:pPr>
              <w:pStyle w:val="Default"/>
              <w:shd w:val="clear" w:color="auto" w:fill="FFFFFF"/>
              <w:rPr>
                <w:b/>
                <w:bCs/>
              </w:rPr>
            </w:pPr>
            <w:r w:rsidRPr="00572175">
              <w:rPr>
                <w:b/>
                <w:bCs/>
              </w:rPr>
              <w:t>Практическое занятие:</w:t>
            </w:r>
          </w:p>
          <w:p w:rsidR="00515737" w:rsidRPr="00572175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2175">
              <w:rPr>
                <w:rFonts w:ascii="Times New Roman" w:hAnsi="Times New Roman"/>
                <w:sz w:val="24"/>
                <w:szCs w:val="24"/>
              </w:rPr>
              <w:t>Вычисление неопределенных интегралов методом непосредственного интегрирования.</w:t>
            </w:r>
          </w:p>
        </w:tc>
        <w:tc>
          <w:tcPr>
            <w:tcW w:w="1135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</w:t>
            </w:r>
            <w:r w:rsidRPr="008521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15737" w:rsidRPr="00852194" w:rsidTr="00FC609B">
        <w:trPr>
          <w:gridBefore w:val="1"/>
          <w:trHeight w:val="510"/>
        </w:trPr>
        <w:tc>
          <w:tcPr>
            <w:tcW w:w="3085" w:type="dxa"/>
            <w:vMerge/>
            <w:shd w:val="clear" w:color="auto" w:fill="FFFFFF"/>
            <w:vAlign w:val="center"/>
          </w:tcPr>
          <w:p w:rsidR="00515737" w:rsidRPr="00852194" w:rsidRDefault="00515737" w:rsidP="00852194">
            <w:pPr>
              <w:pStyle w:val="Default"/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572175" w:rsidRDefault="00515737" w:rsidP="008521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2175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обучающихся:</w:t>
            </w:r>
          </w:p>
          <w:p w:rsidR="00515737" w:rsidRPr="00572175" w:rsidRDefault="00515737" w:rsidP="008521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2175">
              <w:rPr>
                <w:rFonts w:ascii="Times New Roman" w:hAnsi="Times New Roman"/>
                <w:bCs/>
                <w:sz w:val="24"/>
                <w:szCs w:val="24"/>
              </w:rPr>
              <w:t xml:space="preserve">Выполнение домашних заданий, </w:t>
            </w:r>
            <w:r w:rsidRPr="00572175">
              <w:rPr>
                <w:rFonts w:ascii="Times New Roman" w:hAnsi="Times New Roman"/>
                <w:sz w:val="24"/>
                <w:szCs w:val="24"/>
              </w:rPr>
              <w:t>проработка конспектов, учебной литературы, работа с нормативной и справочной литературой.</w:t>
            </w:r>
          </w:p>
        </w:tc>
        <w:tc>
          <w:tcPr>
            <w:tcW w:w="1135" w:type="dxa"/>
            <w:shd w:val="clear" w:color="auto" w:fill="BFBFBF"/>
            <w:vAlign w:val="center"/>
          </w:tcPr>
          <w:p w:rsidR="00515737" w:rsidRPr="00FC609B" w:rsidRDefault="00515737" w:rsidP="00FC60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515737" w:rsidRPr="00FC609B" w:rsidRDefault="00515737" w:rsidP="00FC60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</w:tr>
      <w:tr w:rsidR="00515737" w:rsidRPr="00852194" w:rsidTr="00852194">
        <w:trPr>
          <w:gridBefore w:val="1"/>
          <w:trHeight w:val="510"/>
        </w:trPr>
        <w:tc>
          <w:tcPr>
            <w:tcW w:w="3085" w:type="dxa"/>
            <w:vMerge w:val="restart"/>
            <w:shd w:val="clear" w:color="auto" w:fill="FFFFFF"/>
            <w:vAlign w:val="center"/>
          </w:tcPr>
          <w:p w:rsidR="00515737" w:rsidRDefault="00515737" w:rsidP="00852194">
            <w:pPr>
              <w:pStyle w:val="Default"/>
              <w:shd w:val="clear" w:color="auto" w:fill="FFFFFF"/>
              <w:jc w:val="center"/>
              <w:rPr>
                <w:b/>
              </w:rPr>
            </w:pPr>
            <w:r w:rsidRPr="00852194">
              <w:rPr>
                <w:b/>
              </w:rPr>
              <w:t>Тема 9.2</w:t>
            </w:r>
            <w:r>
              <w:rPr>
                <w:b/>
              </w:rPr>
              <w:t>.</w:t>
            </w:r>
          </w:p>
          <w:p w:rsidR="00515737" w:rsidRPr="00852194" w:rsidRDefault="00515737" w:rsidP="00852194">
            <w:pPr>
              <w:pStyle w:val="Default"/>
              <w:shd w:val="clear" w:color="auto" w:fill="FFFFFF"/>
              <w:jc w:val="center"/>
              <w:rPr>
                <w:b/>
              </w:rPr>
            </w:pPr>
            <w:r w:rsidRPr="00852194">
              <w:rPr>
                <w:b/>
              </w:rPr>
              <w:t>Определенный интеграл.</w:t>
            </w:r>
          </w:p>
        </w:tc>
        <w:tc>
          <w:tcPr>
            <w:tcW w:w="9639" w:type="dxa"/>
            <w:shd w:val="clear" w:color="auto" w:fill="FFFFFF"/>
          </w:tcPr>
          <w:p w:rsidR="00515737" w:rsidRPr="00572175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2175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  <w:r w:rsidRPr="00572175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515737" w:rsidRPr="00572175" w:rsidRDefault="00515737" w:rsidP="00852194">
            <w:pPr>
              <w:pStyle w:val="Normal1"/>
              <w:shd w:val="clear" w:color="auto" w:fill="FFFFFF"/>
              <w:jc w:val="both"/>
              <w:rPr>
                <w:sz w:val="24"/>
                <w:szCs w:val="24"/>
              </w:rPr>
            </w:pPr>
            <w:r w:rsidRPr="00572175">
              <w:rPr>
                <w:sz w:val="24"/>
                <w:szCs w:val="24"/>
              </w:rPr>
              <w:t>Определенный интеграл.</w:t>
            </w:r>
            <w:r w:rsidRPr="00572175">
              <w:rPr>
                <w:rStyle w:val="2"/>
                <w:rFonts w:ascii="Times New Roman" w:hAnsi="Times New Roman" w:cs="Times New Roman"/>
                <w:sz w:val="24"/>
                <w:szCs w:val="24"/>
              </w:rPr>
              <w:t xml:space="preserve">Применение определенного интеграла для нахождения площади криволинейной трапеции. Теорема Ньютона—Лейбница. </w:t>
            </w:r>
          </w:p>
        </w:tc>
        <w:tc>
          <w:tcPr>
            <w:tcW w:w="1135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15737" w:rsidRPr="00852194" w:rsidTr="00852194">
        <w:trPr>
          <w:gridBefore w:val="1"/>
          <w:trHeight w:val="510"/>
        </w:trPr>
        <w:tc>
          <w:tcPr>
            <w:tcW w:w="3085" w:type="dxa"/>
            <w:vMerge/>
            <w:shd w:val="clear" w:color="auto" w:fill="FFFFFF"/>
          </w:tcPr>
          <w:p w:rsidR="00515737" w:rsidRPr="00852194" w:rsidRDefault="00515737" w:rsidP="00852194">
            <w:pPr>
              <w:pStyle w:val="Default"/>
              <w:shd w:val="clear" w:color="auto" w:fill="FFFFFF"/>
              <w:rPr>
                <w:i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572175" w:rsidRDefault="00515737" w:rsidP="00852194">
            <w:pPr>
              <w:pStyle w:val="Default"/>
              <w:shd w:val="clear" w:color="auto" w:fill="FFFFFF"/>
              <w:rPr>
                <w:b/>
                <w:bCs/>
              </w:rPr>
            </w:pPr>
            <w:r w:rsidRPr="00572175">
              <w:rPr>
                <w:b/>
                <w:bCs/>
              </w:rPr>
              <w:t>Практическое занятие:</w:t>
            </w:r>
          </w:p>
          <w:p w:rsidR="00515737" w:rsidRPr="00572175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2175">
              <w:rPr>
                <w:rFonts w:ascii="Times New Roman" w:hAnsi="Times New Roman"/>
                <w:sz w:val="24"/>
                <w:szCs w:val="24"/>
              </w:rPr>
              <w:t>Вычисление площадей плоских фигур с помощью определенного интеграла.</w:t>
            </w:r>
          </w:p>
        </w:tc>
        <w:tc>
          <w:tcPr>
            <w:tcW w:w="1135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</w:t>
            </w:r>
            <w:r w:rsidRPr="008521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15737" w:rsidRPr="00852194" w:rsidTr="00FC609B">
        <w:trPr>
          <w:gridBefore w:val="1"/>
          <w:trHeight w:val="510"/>
        </w:trPr>
        <w:tc>
          <w:tcPr>
            <w:tcW w:w="3085" w:type="dxa"/>
            <w:vMerge/>
            <w:shd w:val="clear" w:color="auto" w:fill="FFFFFF"/>
          </w:tcPr>
          <w:p w:rsidR="00515737" w:rsidRPr="00852194" w:rsidRDefault="00515737" w:rsidP="00852194">
            <w:pPr>
              <w:pStyle w:val="Default"/>
              <w:shd w:val="clear" w:color="auto" w:fill="FFFFFF"/>
              <w:rPr>
                <w:i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572175" w:rsidRDefault="00515737" w:rsidP="008521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2175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обучающихся:</w:t>
            </w:r>
          </w:p>
          <w:p w:rsidR="00515737" w:rsidRPr="00572175" w:rsidRDefault="00515737" w:rsidP="008521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2175">
              <w:rPr>
                <w:rFonts w:ascii="Times New Roman" w:hAnsi="Times New Roman"/>
                <w:bCs/>
                <w:sz w:val="24"/>
                <w:szCs w:val="24"/>
              </w:rPr>
              <w:t xml:space="preserve">Выполнение домашних заданий, </w:t>
            </w:r>
            <w:r w:rsidRPr="00572175">
              <w:rPr>
                <w:rFonts w:ascii="Times New Roman" w:hAnsi="Times New Roman"/>
                <w:sz w:val="24"/>
                <w:szCs w:val="24"/>
              </w:rPr>
              <w:t>проработка конспектов, учебной литературы,  выполнение индивидуальных заданий, работа с нормативной и справочной литературой.</w:t>
            </w:r>
          </w:p>
        </w:tc>
        <w:tc>
          <w:tcPr>
            <w:tcW w:w="1135" w:type="dxa"/>
            <w:shd w:val="clear" w:color="auto" w:fill="BFBFBF"/>
            <w:vAlign w:val="center"/>
          </w:tcPr>
          <w:p w:rsidR="00515737" w:rsidRPr="00FC609B" w:rsidRDefault="00515737" w:rsidP="00FC60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515737" w:rsidRPr="00FC609B" w:rsidRDefault="00515737" w:rsidP="00FC60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</w:tr>
      <w:tr w:rsidR="00515737" w:rsidRPr="00852194" w:rsidTr="00572175">
        <w:trPr>
          <w:gridBefore w:val="1"/>
          <w:trHeight w:val="277"/>
        </w:trPr>
        <w:tc>
          <w:tcPr>
            <w:tcW w:w="12724" w:type="dxa"/>
            <w:gridSpan w:val="2"/>
            <w:shd w:val="clear" w:color="auto" w:fill="FFFFFF"/>
          </w:tcPr>
          <w:p w:rsidR="00515737" w:rsidRPr="00852194" w:rsidRDefault="00515737" w:rsidP="00852194">
            <w:pPr>
              <w:pStyle w:val="Default"/>
              <w:shd w:val="clear" w:color="auto" w:fill="FFFFFF"/>
              <w:jc w:val="center"/>
              <w:rPr>
                <w:b/>
                <w:i/>
              </w:rPr>
            </w:pPr>
            <w:bookmarkStart w:id="1" w:name="bookmark13"/>
            <w:r w:rsidRPr="00852194">
              <w:rPr>
                <w:b/>
                <w:bCs/>
                <w:i/>
                <w:color w:val="auto"/>
              </w:rPr>
              <w:t>Раздел 10.</w:t>
            </w:r>
            <w:r w:rsidRPr="00852194">
              <w:rPr>
                <w:rStyle w:val="3"/>
                <w:rFonts w:ascii="Times New Roman" w:hAnsi="Times New Roman" w:cs="Times New Roman"/>
                <w:b/>
                <w:i/>
                <w:sz w:val="24"/>
                <w:szCs w:val="24"/>
              </w:rPr>
              <w:t>Уравнения и неравенства</w:t>
            </w:r>
            <w:bookmarkEnd w:id="1"/>
          </w:p>
        </w:tc>
        <w:tc>
          <w:tcPr>
            <w:tcW w:w="1135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2175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14/4</w:t>
            </w:r>
          </w:p>
        </w:tc>
        <w:tc>
          <w:tcPr>
            <w:tcW w:w="1417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5737" w:rsidRPr="00852194" w:rsidTr="00852194">
        <w:trPr>
          <w:gridBefore w:val="1"/>
          <w:trHeight w:val="385"/>
        </w:trPr>
        <w:tc>
          <w:tcPr>
            <w:tcW w:w="3085" w:type="dxa"/>
            <w:vMerge w:val="restart"/>
            <w:vAlign w:val="center"/>
          </w:tcPr>
          <w:p w:rsidR="00515737" w:rsidRDefault="00515737" w:rsidP="00852194">
            <w:pPr>
              <w:pStyle w:val="Default"/>
              <w:shd w:val="clear" w:color="auto" w:fill="FFFFFF"/>
              <w:jc w:val="center"/>
              <w:rPr>
                <w:b/>
              </w:rPr>
            </w:pPr>
            <w:r w:rsidRPr="00852194">
              <w:rPr>
                <w:b/>
              </w:rPr>
              <w:t>Тема 10.1</w:t>
            </w:r>
            <w:r>
              <w:rPr>
                <w:b/>
              </w:rPr>
              <w:t>.</w:t>
            </w:r>
          </w:p>
          <w:p w:rsidR="00515737" w:rsidRPr="00852194" w:rsidRDefault="00515737" w:rsidP="00852194">
            <w:pPr>
              <w:pStyle w:val="Default"/>
              <w:shd w:val="clear" w:color="auto" w:fill="FFFFFF"/>
              <w:jc w:val="center"/>
              <w:rPr>
                <w:b/>
              </w:rPr>
            </w:pPr>
            <w:r w:rsidRPr="00852194">
              <w:rPr>
                <w:rStyle w:val="3"/>
                <w:rFonts w:ascii="Times New Roman" w:hAnsi="Times New Roman" w:cs="Times New Roman"/>
                <w:b/>
                <w:sz w:val="24"/>
                <w:szCs w:val="24"/>
              </w:rPr>
              <w:t>Уравнения и неравенства</w:t>
            </w:r>
          </w:p>
        </w:tc>
        <w:tc>
          <w:tcPr>
            <w:tcW w:w="9639" w:type="dxa"/>
          </w:tcPr>
          <w:p w:rsidR="00515737" w:rsidRPr="00572175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2175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  <w:r w:rsidRPr="00572175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515737" w:rsidRPr="00572175" w:rsidRDefault="00515737" w:rsidP="0057217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175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Уравнения и системы уравнений. Рациональные, иррациональные, показательные и тригонометрические уравнения и системы.</w:t>
            </w:r>
          </w:p>
          <w:p w:rsidR="00515737" w:rsidRPr="00572175" w:rsidRDefault="00515737" w:rsidP="0057217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175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Равносильность уравнений, неравенств, систем.</w:t>
            </w:r>
          </w:p>
          <w:p w:rsidR="00515737" w:rsidRPr="00572175" w:rsidRDefault="00515737" w:rsidP="0057217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175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Основные приемы их решения (разложение на множители, введение новых неизвестных, подстановка, графический метод).</w:t>
            </w:r>
          </w:p>
          <w:p w:rsidR="00515737" w:rsidRPr="00572175" w:rsidRDefault="00515737" w:rsidP="0057217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175">
              <w:rPr>
                <w:rStyle w:val="2"/>
                <w:rFonts w:ascii="Times New Roman" w:hAnsi="Times New Roman" w:cs="Times New Roman"/>
                <w:sz w:val="24"/>
                <w:szCs w:val="24"/>
              </w:rPr>
              <w:t xml:space="preserve">Неравенства. Рациональные, иррациональные, показательные и </w:t>
            </w:r>
            <w:r w:rsidRPr="00572175">
              <w:rPr>
                <w:rStyle w:val="21"/>
                <w:rFonts w:ascii="Times New Roman" w:hAnsi="Times New Roman" w:cs="Times New Roman"/>
                <w:i w:val="0"/>
                <w:sz w:val="24"/>
                <w:szCs w:val="24"/>
              </w:rPr>
              <w:t>тригонометрические</w:t>
            </w:r>
            <w:r>
              <w:rPr>
                <w:rStyle w:val="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2175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неравенства. Основные приемы их решения.</w:t>
            </w:r>
          </w:p>
          <w:p w:rsidR="00515737" w:rsidRPr="00572175" w:rsidRDefault="00515737" w:rsidP="00572175">
            <w:pPr>
              <w:pStyle w:val="Default"/>
              <w:shd w:val="clear" w:color="auto" w:fill="FFFFFF"/>
              <w:tabs>
                <w:tab w:val="left" w:pos="318"/>
              </w:tabs>
              <w:jc w:val="both"/>
              <w:rPr>
                <w:b/>
              </w:rPr>
            </w:pPr>
            <w:r w:rsidRPr="00572175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Использование свойств и графиков функций при решении уравнений и неравенств. Метод интервалов.</w:t>
            </w:r>
          </w:p>
        </w:tc>
        <w:tc>
          <w:tcPr>
            <w:tcW w:w="1135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515737" w:rsidRPr="00852194" w:rsidTr="00852194">
        <w:trPr>
          <w:gridBefore w:val="1"/>
          <w:trHeight w:val="385"/>
        </w:trPr>
        <w:tc>
          <w:tcPr>
            <w:tcW w:w="3085" w:type="dxa"/>
            <w:vMerge/>
            <w:tcBorders>
              <w:bottom w:val="nil"/>
            </w:tcBorders>
            <w:shd w:val="clear" w:color="auto" w:fill="FFFFFF"/>
          </w:tcPr>
          <w:p w:rsidR="00515737" w:rsidRPr="00852194" w:rsidRDefault="00515737" w:rsidP="00852194">
            <w:pPr>
              <w:pStyle w:val="Default"/>
              <w:shd w:val="clear" w:color="auto" w:fill="FFFFFF"/>
              <w:rPr>
                <w:i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572175" w:rsidRDefault="00515737" w:rsidP="00852194">
            <w:pPr>
              <w:pStyle w:val="Default"/>
              <w:shd w:val="clear" w:color="auto" w:fill="FFFFFF"/>
              <w:rPr>
                <w:b/>
                <w:bCs/>
              </w:rPr>
            </w:pPr>
            <w:r w:rsidRPr="00572175">
              <w:rPr>
                <w:b/>
                <w:bCs/>
              </w:rPr>
              <w:t>Практическое занятие:</w:t>
            </w:r>
          </w:p>
          <w:p w:rsidR="00515737" w:rsidRPr="00572175" w:rsidRDefault="00515737" w:rsidP="0057217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175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Корни уравнений. Равносильность уравнений. Преобразование уравнений.</w:t>
            </w:r>
          </w:p>
          <w:p w:rsidR="00515737" w:rsidRPr="00572175" w:rsidRDefault="00515737" w:rsidP="0057217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175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Основные приемы решения уравнений. Решение систем уравнений.</w:t>
            </w:r>
          </w:p>
          <w:p w:rsidR="00515737" w:rsidRPr="00572175" w:rsidRDefault="00515737" w:rsidP="0057217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175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Использование свойств и графиков функций для решения уравнений и неравенств.</w:t>
            </w:r>
          </w:p>
        </w:tc>
        <w:tc>
          <w:tcPr>
            <w:tcW w:w="1135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</w:tr>
      <w:tr w:rsidR="00515737" w:rsidRPr="00852194" w:rsidTr="00FC609B">
        <w:trPr>
          <w:gridBefore w:val="1"/>
          <w:trHeight w:val="385"/>
        </w:trPr>
        <w:tc>
          <w:tcPr>
            <w:tcW w:w="3085" w:type="dxa"/>
            <w:tcBorders>
              <w:top w:val="nil"/>
              <w:bottom w:val="nil"/>
            </w:tcBorders>
            <w:shd w:val="clear" w:color="auto" w:fill="FFFFFF"/>
          </w:tcPr>
          <w:p w:rsidR="00515737" w:rsidRPr="00852194" w:rsidRDefault="00515737" w:rsidP="00852194">
            <w:pPr>
              <w:pStyle w:val="Default"/>
              <w:shd w:val="clear" w:color="auto" w:fill="FFFFFF"/>
              <w:rPr>
                <w:i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572175" w:rsidRDefault="00515737" w:rsidP="008521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2175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обучающихся:</w:t>
            </w:r>
          </w:p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52194">
              <w:rPr>
                <w:rFonts w:ascii="Times New Roman" w:hAnsi="Times New Roman"/>
                <w:bCs/>
                <w:sz w:val="24"/>
                <w:szCs w:val="24"/>
              </w:rPr>
              <w:t xml:space="preserve">Выполнение домашних заданий, </w:t>
            </w:r>
            <w:r w:rsidRPr="00852194">
              <w:rPr>
                <w:rFonts w:ascii="Times New Roman" w:hAnsi="Times New Roman"/>
                <w:sz w:val="24"/>
                <w:szCs w:val="24"/>
              </w:rPr>
              <w:t>проработка конспектов, учебной литературы,  выполнение индивидуальных заданий, работа с нормативной и справочной литературой.</w:t>
            </w:r>
          </w:p>
        </w:tc>
        <w:tc>
          <w:tcPr>
            <w:tcW w:w="1135" w:type="dxa"/>
            <w:shd w:val="clear" w:color="auto" w:fill="BFBFBF"/>
            <w:vAlign w:val="center"/>
          </w:tcPr>
          <w:p w:rsidR="00515737" w:rsidRPr="00FC609B" w:rsidRDefault="00515737" w:rsidP="00FC60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515737" w:rsidRPr="00FC609B" w:rsidRDefault="00515737" w:rsidP="00FC60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</w:tr>
      <w:tr w:rsidR="00515737" w:rsidRPr="00852194" w:rsidTr="00572175">
        <w:trPr>
          <w:gridBefore w:val="1"/>
          <w:trHeight w:val="123"/>
        </w:trPr>
        <w:tc>
          <w:tcPr>
            <w:tcW w:w="12724" w:type="dxa"/>
            <w:gridSpan w:val="2"/>
            <w:shd w:val="clear" w:color="auto" w:fill="FFFFFF"/>
          </w:tcPr>
          <w:p w:rsidR="00515737" w:rsidRPr="00852194" w:rsidRDefault="00515737" w:rsidP="00852194">
            <w:pPr>
              <w:pStyle w:val="Default"/>
              <w:shd w:val="clear" w:color="auto" w:fill="FFFFFF"/>
              <w:jc w:val="center"/>
              <w:rPr>
                <w:b/>
                <w:i/>
              </w:rPr>
            </w:pPr>
            <w:r w:rsidRPr="00852194">
              <w:rPr>
                <w:b/>
                <w:bCs/>
                <w:i/>
                <w:color w:val="auto"/>
              </w:rPr>
              <w:t xml:space="preserve">Раздел 11. </w:t>
            </w:r>
            <w:r w:rsidRPr="00852194">
              <w:rPr>
                <w:rStyle w:val="3"/>
                <w:rFonts w:ascii="Times New Roman" w:hAnsi="Times New Roman" w:cs="Times New Roman"/>
                <w:b/>
                <w:i/>
                <w:sz w:val="24"/>
                <w:szCs w:val="24"/>
              </w:rPr>
              <w:t>Комбинаторика, статистика и теория вероятностей</w:t>
            </w:r>
          </w:p>
        </w:tc>
        <w:tc>
          <w:tcPr>
            <w:tcW w:w="1135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2175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17/6</w:t>
            </w:r>
          </w:p>
        </w:tc>
        <w:tc>
          <w:tcPr>
            <w:tcW w:w="1417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5737" w:rsidRPr="00852194" w:rsidTr="00852194">
        <w:trPr>
          <w:gridBefore w:val="1"/>
          <w:trHeight w:val="385"/>
        </w:trPr>
        <w:tc>
          <w:tcPr>
            <w:tcW w:w="3085" w:type="dxa"/>
            <w:vMerge w:val="restart"/>
            <w:shd w:val="clear" w:color="auto" w:fill="FFFFFF"/>
            <w:vAlign w:val="center"/>
          </w:tcPr>
          <w:p w:rsidR="00515737" w:rsidRDefault="00515737" w:rsidP="00852194">
            <w:pPr>
              <w:pStyle w:val="Default"/>
              <w:shd w:val="clear" w:color="auto" w:fill="FFFFFF"/>
              <w:jc w:val="center"/>
              <w:rPr>
                <w:b/>
              </w:rPr>
            </w:pPr>
            <w:r w:rsidRPr="00852194">
              <w:rPr>
                <w:b/>
              </w:rPr>
              <w:t>Тема 11.1</w:t>
            </w:r>
            <w:r>
              <w:rPr>
                <w:b/>
              </w:rPr>
              <w:t>.</w:t>
            </w:r>
          </w:p>
          <w:p w:rsidR="00515737" w:rsidRPr="00852194" w:rsidRDefault="00515737" w:rsidP="00852194">
            <w:pPr>
              <w:pStyle w:val="Default"/>
              <w:shd w:val="clear" w:color="auto" w:fill="FFFFFF"/>
              <w:jc w:val="center"/>
              <w:rPr>
                <w:b/>
              </w:rPr>
            </w:pPr>
            <w:r w:rsidRPr="00852194">
              <w:rPr>
                <w:b/>
              </w:rPr>
              <w:t xml:space="preserve"> </w:t>
            </w:r>
            <w:r w:rsidRPr="00852194">
              <w:rPr>
                <w:rStyle w:val="3"/>
                <w:rFonts w:ascii="Times New Roman" w:hAnsi="Times New Roman" w:cs="Times New Roman"/>
                <w:b/>
                <w:sz w:val="24"/>
                <w:szCs w:val="24"/>
              </w:rPr>
              <w:t>Элементы комбинаторики</w:t>
            </w:r>
          </w:p>
        </w:tc>
        <w:tc>
          <w:tcPr>
            <w:tcW w:w="9639" w:type="dxa"/>
            <w:shd w:val="clear" w:color="auto" w:fill="FFFFFF"/>
          </w:tcPr>
          <w:p w:rsidR="00515737" w:rsidRPr="00572175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2175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  <w:r w:rsidRPr="00572175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515737" w:rsidRPr="00572175" w:rsidRDefault="00515737" w:rsidP="0057217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175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Основные понятия комбинаторики. Задачи на подсчет числа размещений, перестановок, сочетаний. Решение задач на перебор вариантов. Формула бинома Ньютона. Свойства биноминальных коэффициентов. Треугольник Паскаля.</w:t>
            </w:r>
          </w:p>
        </w:tc>
        <w:tc>
          <w:tcPr>
            <w:tcW w:w="1135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515737" w:rsidRPr="00852194" w:rsidTr="00852194">
        <w:trPr>
          <w:gridBefore w:val="1"/>
          <w:trHeight w:val="385"/>
        </w:trPr>
        <w:tc>
          <w:tcPr>
            <w:tcW w:w="3085" w:type="dxa"/>
            <w:vMerge/>
            <w:shd w:val="clear" w:color="auto" w:fill="FFFFFF"/>
            <w:vAlign w:val="center"/>
          </w:tcPr>
          <w:p w:rsidR="00515737" w:rsidRPr="00852194" w:rsidRDefault="00515737" w:rsidP="00852194">
            <w:pPr>
              <w:pStyle w:val="Default"/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572175" w:rsidRDefault="00515737" w:rsidP="00852194">
            <w:pPr>
              <w:pStyle w:val="Default"/>
              <w:shd w:val="clear" w:color="auto" w:fill="FFFFFF"/>
              <w:rPr>
                <w:b/>
                <w:bCs/>
              </w:rPr>
            </w:pPr>
            <w:r w:rsidRPr="00572175">
              <w:rPr>
                <w:b/>
                <w:bCs/>
              </w:rPr>
              <w:t>Практическое занятие:</w:t>
            </w:r>
          </w:p>
          <w:p w:rsidR="00515737" w:rsidRPr="00572175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2175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История развития комбинаторики, теории вероятностей и статистики и их роль в различных сферах человеческой жизнедеятельности. Правила комбинаторики. Решение комбинаторных задач. Размещения, сочетания и перестановки. Бином Ньютона и треугольник Паскаля. Прикладные задачи.</w:t>
            </w:r>
          </w:p>
        </w:tc>
        <w:tc>
          <w:tcPr>
            <w:tcW w:w="1135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</w:tr>
      <w:tr w:rsidR="00515737" w:rsidRPr="00852194" w:rsidTr="00852194">
        <w:trPr>
          <w:gridBefore w:val="1"/>
          <w:trHeight w:val="385"/>
        </w:trPr>
        <w:tc>
          <w:tcPr>
            <w:tcW w:w="3085" w:type="dxa"/>
            <w:vMerge w:val="restart"/>
            <w:shd w:val="clear" w:color="auto" w:fill="FFFFFF"/>
            <w:vAlign w:val="center"/>
          </w:tcPr>
          <w:p w:rsidR="00515737" w:rsidRDefault="00515737" w:rsidP="00852194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2194">
              <w:rPr>
                <w:rFonts w:ascii="Times New Roman" w:hAnsi="Times New Roman"/>
                <w:b/>
                <w:sz w:val="24"/>
                <w:szCs w:val="24"/>
              </w:rPr>
              <w:t>Тема 11.2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515737" w:rsidRPr="00852194" w:rsidRDefault="00515737" w:rsidP="00852194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219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52194">
              <w:rPr>
                <w:rStyle w:val="3"/>
                <w:rFonts w:ascii="Times New Roman" w:hAnsi="Times New Roman" w:cs="Times New Roman"/>
                <w:b/>
                <w:sz w:val="24"/>
                <w:szCs w:val="24"/>
              </w:rPr>
              <w:t>Элементы теории вероятностей</w:t>
            </w:r>
          </w:p>
          <w:p w:rsidR="00515737" w:rsidRPr="00852194" w:rsidRDefault="00515737" w:rsidP="00852194">
            <w:pPr>
              <w:pStyle w:val="Default"/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FC609B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  <w:r w:rsidRPr="00FC609B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515737" w:rsidRPr="00FC609B" w:rsidRDefault="00515737" w:rsidP="00852194">
            <w:pPr>
              <w:pStyle w:val="Default"/>
              <w:shd w:val="clear" w:color="auto" w:fill="FFFFFF"/>
              <w:rPr>
                <w:b/>
                <w:bCs/>
              </w:rPr>
            </w:pPr>
            <w:r w:rsidRPr="00FC609B">
              <w:rPr>
                <w:rStyle w:val="50"/>
                <w:rFonts w:ascii="Times New Roman" w:hAnsi="Times New Roman" w:cs="Times New Roman"/>
                <w:i w:val="0"/>
                <w:sz w:val="24"/>
                <w:szCs w:val="24"/>
              </w:rPr>
              <w:t xml:space="preserve">Событие, вероятность события, сложение и умножение вероятностей. </w:t>
            </w:r>
            <w:r w:rsidRPr="00FC609B">
              <w:rPr>
                <w:rStyle w:val="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Понятие о независимости событий. Дискретная случайная величина, закон ее распределения. Числовые характеристики дискретной случайной величины. Понятие о законе больших чисел</w:t>
            </w:r>
            <w:r w:rsidRPr="00FC609B">
              <w:rPr>
                <w:rStyle w:val="50"/>
                <w:rFonts w:ascii="Times New Roman" w:hAnsi="Times New Roman" w:cs="Times New Roman"/>
                <w:i w:val="0"/>
                <w:sz w:val="24"/>
                <w:szCs w:val="24"/>
              </w:rPr>
              <w:t>.</w:t>
            </w:r>
          </w:p>
        </w:tc>
        <w:tc>
          <w:tcPr>
            <w:tcW w:w="1135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515737" w:rsidRPr="00852194" w:rsidTr="00852194">
        <w:trPr>
          <w:gridBefore w:val="1"/>
          <w:trHeight w:val="385"/>
        </w:trPr>
        <w:tc>
          <w:tcPr>
            <w:tcW w:w="3085" w:type="dxa"/>
            <w:vMerge/>
            <w:shd w:val="clear" w:color="auto" w:fill="FFFFFF"/>
            <w:vAlign w:val="center"/>
          </w:tcPr>
          <w:p w:rsidR="00515737" w:rsidRPr="00852194" w:rsidRDefault="00515737" w:rsidP="00852194">
            <w:pPr>
              <w:pStyle w:val="Default"/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FC609B" w:rsidRDefault="00515737" w:rsidP="00852194">
            <w:pPr>
              <w:pStyle w:val="Default"/>
              <w:shd w:val="clear" w:color="auto" w:fill="FFFFFF"/>
              <w:rPr>
                <w:b/>
                <w:bCs/>
              </w:rPr>
            </w:pPr>
            <w:r w:rsidRPr="00FC609B">
              <w:rPr>
                <w:b/>
                <w:bCs/>
              </w:rPr>
              <w:t>Практическое занятие:</w:t>
            </w:r>
          </w:p>
          <w:p w:rsidR="00515737" w:rsidRPr="00FC609B" w:rsidRDefault="00515737" w:rsidP="00852194">
            <w:pPr>
              <w:pStyle w:val="Default"/>
              <w:shd w:val="clear" w:color="auto" w:fill="FFFFFF"/>
              <w:rPr>
                <w:b/>
                <w:bCs/>
              </w:rPr>
            </w:pPr>
            <w:r w:rsidRPr="00FC609B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Классическое определение вероятности, свойства вероятностей, теорема о сумме вероятностей. Вычисление вероятностей. Прикладные задачи.</w:t>
            </w:r>
          </w:p>
        </w:tc>
        <w:tc>
          <w:tcPr>
            <w:tcW w:w="1135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</w:tr>
      <w:tr w:rsidR="00515737" w:rsidRPr="00852194" w:rsidTr="00852194">
        <w:trPr>
          <w:gridBefore w:val="1"/>
          <w:trHeight w:val="385"/>
        </w:trPr>
        <w:tc>
          <w:tcPr>
            <w:tcW w:w="3085" w:type="dxa"/>
            <w:vMerge w:val="restart"/>
            <w:shd w:val="clear" w:color="auto" w:fill="FFFFFF"/>
            <w:vAlign w:val="center"/>
          </w:tcPr>
          <w:p w:rsidR="00515737" w:rsidRDefault="00515737" w:rsidP="00852194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2" w:name="bookmark16"/>
            <w:r w:rsidRPr="00852194">
              <w:rPr>
                <w:rFonts w:ascii="Times New Roman" w:hAnsi="Times New Roman"/>
                <w:b/>
                <w:sz w:val="24"/>
                <w:szCs w:val="24"/>
              </w:rPr>
              <w:t>Тема 11.3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515737" w:rsidRPr="00852194" w:rsidRDefault="00515737" w:rsidP="00852194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219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52194">
              <w:rPr>
                <w:rStyle w:val="3"/>
                <w:rFonts w:ascii="Times New Roman" w:hAnsi="Times New Roman" w:cs="Times New Roman"/>
                <w:b/>
                <w:sz w:val="24"/>
                <w:szCs w:val="24"/>
              </w:rPr>
              <w:t>Элементы математической статистики</w:t>
            </w:r>
            <w:bookmarkEnd w:id="2"/>
          </w:p>
          <w:p w:rsidR="00515737" w:rsidRPr="00852194" w:rsidRDefault="00515737" w:rsidP="00852194">
            <w:pPr>
              <w:pStyle w:val="Default"/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FC609B" w:rsidRDefault="00515737" w:rsidP="0085219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  <w:r w:rsidRPr="00FC609B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515737" w:rsidRPr="00FC609B" w:rsidRDefault="00515737" w:rsidP="0057217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09B">
              <w:rPr>
                <w:rStyle w:val="50"/>
                <w:rFonts w:ascii="Times New Roman" w:hAnsi="Times New Roman" w:cs="Times New Roman"/>
                <w:i w:val="0"/>
                <w:sz w:val="24"/>
                <w:szCs w:val="24"/>
              </w:rPr>
              <w:t xml:space="preserve">Представление данных (таблицы, диаграммы, графики), </w:t>
            </w:r>
            <w:r w:rsidRPr="00FC609B">
              <w:rPr>
                <w:rStyle w:val="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генеральная совокупность</w:t>
            </w:r>
            <w:r w:rsidRPr="00FC609B">
              <w:rPr>
                <w:rStyle w:val="50"/>
                <w:rFonts w:ascii="Times New Roman" w:hAnsi="Times New Roman" w:cs="Times New Roman"/>
                <w:i w:val="0"/>
                <w:sz w:val="24"/>
                <w:szCs w:val="24"/>
              </w:rPr>
              <w:t xml:space="preserve">, </w:t>
            </w:r>
            <w:r w:rsidRPr="00FC609B">
              <w:rPr>
                <w:rStyle w:val="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выборка</w:t>
            </w:r>
            <w:r w:rsidRPr="00FC609B">
              <w:rPr>
                <w:rStyle w:val="50"/>
                <w:rFonts w:ascii="Times New Roman" w:hAnsi="Times New Roman" w:cs="Times New Roman"/>
                <w:i w:val="0"/>
                <w:sz w:val="24"/>
                <w:szCs w:val="24"/>
              </w:rPr>
              <w:t xml:space="preserve">, </w:t>
            </w:r>
            <w:r w:rsidRPr="00FC609B">
              <w:rPr>
                <w:rStyle w:val="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среднее арифметическое</w:t>
            </w:r>
            <w:r w:rsidRPr="00FC609B">
              <w:rPr>
                <w:rStyle w:val="50"/>
                <w:rFonts w:ascii="Times New Roman" w:hAnsi="Times New Roman" w:cs="Times New Roman"/>
                <w:i w:val="0"/>
                <w:sz w:val="24"/>
                <w:szCs w:val="24"/>
              </w:rPr>
              <w:t xml:space="preserve">, </w:t>
            </w:r>
            <w:r w:rsidRPr="00FC609B">
              <w:rPr>
                <w:rStyle w:val="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медиана</w:t>
            </w:r>
            <w:r w:rsidRPr="00FC609B">
              <w:rPr>
                <w:rStyle w:val="50"/>
                <w:rFonts w:ascii="Times New Roman" w:hAnsi="Times New Roman" w:cs="Times New Roman"/>
                <w:i w:val="0"/>
                <w:sz w:val="24"/>
                <w:szCs w:val="24"/>
              </w:rPr>
              <w:t xml:space="preserve">. </w:t>
            </w:r>
            <w:r w:rsidRPr="00FC609B">
              <w:rPr>
                <w:rStyle w:val="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Понятие о задачах математической статистики</w:t>
            </w:r>
            <w:r w:rsidRPr="00FC609B">
              <w:rPr>
                <w:rStyle w:val="50"/>
                <w:rFonts w:ascii="Times New Roman" w:hAnsi="Times New Roman" w:cs="Times New Roman"/>
                <w:i w:val="0"/>
                <w:sz w:val="24"/>
                <w:szCs w:val="24"/>
              </w:rPr>
              <w:t>.</w:t>
            </w:r>
          </w:p>
          <w:p w:rsidR="00515737" w:rsidRPr="00FC609B" w:rsidRDefault="00515737" w:rsidP="00852194">
            <w:pPr>
              <w:pStyle w:val="Default"/>
              <w:shd w:val="clear" w:color="auto" w:fill="FFFFFF"/>
              <w:rPr>
                <w:b/>
                <w:bCs/>
              </w:rPr>
            </w:pPr>
            <w:r w:rsidRPr="00FC609B">
              <w:rPr>
                <w:rStyle w:val="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Решение практических задач с применением вероятностных методов.</w:t>
            </w:r>
          </w:p>
        </w:tc>
        <w:tc>
          <w:tcPr>
            <w:tcW w:w="1135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515737" w:rsidRPr="00852194" w:rsidTr="00852194">
        <w:trPr>
          <w:gridBefore w:val="1"/>
          <w:trHeight w:val="385"/>
        </w:trPr>
        <w:tc>
          <w:tcPr>
            <w:tcW w:w="3085" w:type="dxa"/>
            <w:vMerge/>
            <w:shd w:val="clear" w:color="auto" w:fill="FFFFFF"/>
          </w:tcPr>
          <w:p w:rsidR="00515737" w:rsidRPr="00852194" w:rsidRDefault="00515737" w:rsidP="00852194">
            <w:pPr>
              <w:pStyle w:val="Default"/>
              <w:shd w:val="clear" w:color="auto" w:fill="FFFFFF"/>
              <w:rPr>
                <w:i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FC609B" w:rsidRDefault="00515737" w:rsidP="00852194">
            <w:pPr>
              <w:pStyle w:val="Default"/>
              <w:shd w:val="clear" w:color="auto" w:fill="FFFFFF"/>
              <w:rPr>
                <w:b/>
                <w:bCs/>
              </w:rPr>
            </w:pPr>
            <w:r w:rsidRPr="00FC609B">
              <w:rPr>
                <w:b/>
                <w:bCs/>
              </w:rPr>
              <w:t>Практическое занятие:</w:t>
            </w:r>
          </w:p>
          <w:p w:rsidR="00515737" w:rsidRPr="00FC609B" w:rsidRDefault="00515737" w:rsidP="0057217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09B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Представление числовых данных. Прикладные задачи.</w:t>
            </w:r>
          </w:p>
        </w:tc>
        <w:tc>
          <w:tcPr>
            <w:tcW w:w="1135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21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15737" w:rsidRPr="00852194" w:rsidTr="00FC609B">
        <w:trPr>
          <w:gridBefore w:val="1"/>
          <w:trHeight w:val="385"/>
        </w:trPr>
        <w:tc>
          <w:tcPr>
            <w:tcW w:w="3085" w:type="dxa"/>
            <w:vMerge/>
            <w:shd w:val="clear" w:color="auto" w:fill="FFFFFF"/>
          </w:tcPr>
          <w:p w:rsidR="00515737" w:rsidRPr="00852194" w:rsidRDefault="00515737" w:rsidP="00852194">
            <w:pPr>
              <w:pStyle w:val="Default"/>
              <w:shd w:val="clear" w:color="auto" w:fill="FFFFFF"/>
              <w:rPr>
                <w:i/>
              </w:rPr>
            </w:pPr>
          </w:p>
        </w:tc>
        <w:tc>
          <w:tcPr>
            <w:tcW w:w="9639" w:type="dxa"/>
            <w:shd w:val="clear" w:color="auto" w:fill="FFFFFF"/>
          </w:tcPr>
          <w:p w:rsidR="00515737" w:rsidRPr="00FC609B" w:rsidRDefault="00515737" w:rsidP="008521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обучающихся:</w:t>
            </w:r>
          </w:p>
          <w:p w:rsidR="00515737" w:rsidRPr="00FC609B" w:rsidRDefault="00515737" w:rsidP="00852194">
            <w:pPr>
              <w:pStyle w:val="Default"/>
              <w:shd w:val="clear" w:color="auto" w:fill="FFFFFF"/>
              <w:rPr>
                <w:b/>
                <w:bCs/>
              </w:rPr>
            </w:pPr>
            <w:r w:rsidRPr="00FC609B">
              <w:rPr>
                <w:bCs/>
              </w:rPr>
              <w:t xml:space="preserve">Выполнение домашних заданий, </w:t>
            </w:r>
            <w:r w:rsidRPr="00FC609B">
              <w:t>проработка конспектов, учебной литературы,  выполнение индивидуальных заданий, работа с нормативной и справочной литературой.</w:t>
            </w:r>
          </w:p>
        </w:tc>
        <w:tc>
          <w:tcPr>
            <w:tcW w:w="1135" w:type="dxa"/>
            <w:shd w:val="clear" w:color="auto" w:fill="BFBFBF"/>
            <w:vAlign w:val="center"/>
          </w:tcPr>
          <w:p w:rsidR="00515737" w:rsidRPr="00FC609B" w:rsidRDefault="00515737" w:rsidP="00FC60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515737" w:rsidRPr="00FC609B" w:rsidRDefault="00515737" w:rsidP="00FC60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609B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</w:tr>
      <w:tr w:rsidR="00515737" w:rsidRPr="00852194" w:rsidTr="00852194">
        <w:trPr>
          <w:gridBefore w:val="1"/>
          <w:trHeight w:val="385"/>
        </w:trPr>
        <w:tc>
          <w:tcPr>
            <w:tcW w:w="12724" w:type="dxa"/>
            <w:gridSpan w:val="2"/>
          </w:tcPr>
          <w:p w:rsidR="00515737" w:rsidRPr="005A6F54" w:rsidRDefault="00515737" w:rsidP="0085219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</w:rPr>
            </w:pPr>
            <w:r w:rsidRPr="005A6F54">
              <w:rPr>
                <w:rFonts w:ascii="Times New Roman" w:hAnsi="Times New Roman"/>
                <w:b/>
                <w:bCs/>
                <w:sz w:val="24"/>
              </w:rPr>
              <w:t>Аудиторных занятий</w:t>
            </w:r>
          </w:p>
        </w:tc>
        <w:tc>
          <w:tcPr>
            <w:tcW w:w="1135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2194">
              <w:rPr>
                <w:rFonts w:ascii="Times New Roman" w:hAnsi="Times New Roman"/>
                <w:b/>
                <w:sz w:val="24"/>
                <w:szCs w:val="24"/>
              </w:rPr>
              <w:t>156</w:t>
            </w:r>
          </w:p>
        </w:tc>
        <w:tc>
          <w:tcPr>
            <w:tcW w:w="1417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5737" w:rsidRPr="00852194" w:rsidTr="00852194">
        <w:trPr>
          <w:gridBefore w:val="1"/>
          <w:trHeight w:val="385"/>
        </w:trPr>
        <w:tc>
          <w:tcPr>
            <w:tcW w:w="12724" w:type="dxa"/>
            <w:gridSpan w:val="2"/>
          </w:tcPr>
          <w:p w:rsidR="00515737" w:rsidRPr="005A6F54" w:rsidRDefault="00515737" w:rsidP="0085219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</w:rPr>
            </w:pPr>
            <w:r w:rsidRPr="005A6F54">
              <w:rPr>
                <w:rFonts w:ascii="Times New Roman" w:hAnsi="Times New Roman"/>
                <w:b/>
                <w:bCs/>
                <w:sz w:val="24"/>
              </w:rPr>
              <w:t>в т.ч. ЛПЗ</w:t>
            </w:r>
          </w:p>
        </w:tc>
        <w:tc>
          <w:tcPr>
            <w:tcW w:w="1135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62</w:t>
            </w:r>
          </w:p>
        </w:tc>
        <w:tc>
          <w:tcPr>
            <w:tcW w:w="1417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5737" w:rsidRPr="00852194" w:rsidTr="00852194">
        <w:trPr>
          <w:gridBefore w:val="1"/>
          <w:trHeight w:val="385"/>
        </w:trPr>
        <w:tc>
          <w:tcPr>
            <w:tcW w:w="12724" w:type="dxa"/>
            <w:gridSpan w:val="2"/>
          </w:tcPr>
          <w:p w:rsidR="00515737" w:rsidRPr="005A6F54" w:rsidRDefault="00515737" w:rsidP="0085219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</w:rPr>
            </w:pPr>
            <w:r w:rsidRPr="005A6F54">
              <w:rPr>
                <w:rFonts w:ascii="Times New Roman" w:hAnsi="Times New Roman"/>
                <w:b/>
                <w:bCs/>
                <w:sz w:val="24"/>
              </w:rPr>
              <w:t>Самостоятельная работа обучающихся</w:t>
            </w:r>
          </w:p>
        </w:tc>
        <w:tc>
          <w:tcPr>
            <w:tcW w:w="1135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78</w:t>
            </w:r>
          </w:p>
        </w:tc>
        <w:tc>
          <w:tcPr>
            <w:tcW w:w="1417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5737" w:rsidRPr="00852194" w:rsidTr="00852194">
        <w:trPr>
          <w:gridBefore w:val="1"/>
          <w:trHeight w:val="385"/>
        </w:trPr>
        <w:tc>
          <w:tcPr>
            <w:tcW w:w="12724" w:type="dxa"/>
            <w:gridSpan w:val="2"/>
          </w:tcPr>
          <w:p w:rsidR="00515737" w:rsidRPr="005A6F54" w:rsidRDefault="00515737" w:rsidP="0085219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</w:rPr>
            </w:pPr>
            <w:r w:rsidRPr="005A6F54">
              <w:rPr>
                <w:rFonts w:ascii="Times New Roman" w:hAnsi="Times New Roman"/>
                <w:b/>
                <w:bCs/>
                <w:sz w:val="24"/>
              </w:rPr>
              <w:t>Всего</w:t>
            </w:r>
            <w:r>
              <w:rPr>
                <w:rFonts w:ascii="Times New Roman" w:hAnsi="Times New Roman"/>
                <w:b/>
                <w:bCs/>
                <w:sz w:val="24"/>
              </w:rPr>
              <w:t>:</w:t>
            </w:r>
            <w:r w:rsidRPr="005A6F54">
              <w:rPr>
                <w:rFonts w:ascii="Times New Roman" w:hAnsi="Times New Roman"/>
                <w:b/>
                <w:bCs/>
                <w:sz w:val="24"/>
              </w:rPr>
              <w:t xml:space="preserve"> </w:t>
            </w:r>
          </w:p>
        </w:tc>
        <w:tc>
          <w:tcPr>
            <w:tcW w:w="1135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234</w:t>
            </w:r>
          </w:p>
        </w:tc>
        <w:tc>
          <w:tcPr>
            <w:tcW w:w="1417" w:type="dxa"/>
            <w:vAlign w:val="center"/>
          </w:tcPr>
          <w:p w:rsidR="00515737" w:rsidRPr="00852194" w:rsidRDefault="00515737" w:rsidP="00852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15737" w:rsidRDefault="00515737" w:rsidP="00852194"/>
    <w:p w:rsidR="00515737" w:rsidRDefault="00515737" w:rsidP="005C3445">
      <w:pPr>
        <w:sectPr w:rsidR="00515737" w:rsidSect="00852194">
          <w:pgSz w:w="16838" w:h="11906" w:orient="landscape"/>
          <w:pgMar w:top="568" w:right="1134" w:bottom="568" w:left="1134" w:header="709" w:footer="709" w:gutter="0"/>
          <w:cols w:space="708"/>
          <w:docGrid w:linePitch="360"/>
        </w:sectPr>
      </w:pPr>
    </w:p>
    <w:p w:rsidR="00515737" w:rsidRPr="00C10533" w:rsidRDefault="00515737" w:rsidP="00451821">
      <w:pPr>
        <w:pStyle w:val="NormalWeb"/>
        <w:spacing w:before="120" w:beforeAutospacing="0" w:after="0" w:afterAutospacing="0"/>
        <w:jc w:val="center"/>
        <w:rPr>
          <w:b/>
          <w:bCs/>
        </w:rPr>
      </w:pPr>
      <w:r w:rsidRPr="00C10533">
        <w:rPr>
          <w:b/>
          <w:bCs/>
          <w:caps/>
        </w:rPr>
        <w:t xml:space="preserve">3. условия реализации программы </w:t>
      </w:r>
      <w:r w:rsidRPr="00C10533">
        <w:rPr>
          <w:b/>
          <w:bCs/>
        </w:rPr>
        <w:t>УЧЕБНОЙ ДИСЦИПЛИНЫ</w:t>
      </w:r>
    </w:p>
    <w:p w:rsidR="00515737" w:rsidRPr="00C10533" w:rsidRDefault="00515737" w:rsidP="00451821">
      <w:pPr>
        <w:pStyle w:val="NormalWeb"/>
        <w:spacing w:before="0" w:beforeAutospacing="0" w:after="0" w:afterAutospacing="0"/>
        <w:jc w:val="center"/>
        <w:rPr>
          <w:b/>
        </w:rPr>
      </w:pPr>
      <w:r>
        <w:rPr>
          <w:b/>
          <w:bCs/>
        </w:rPr>
        <w:t>ОУДБ.02 МАТЕМАТИКА</w:t>
      </w:r>
    </w:p>
    <w:p w:rsidR="00515737" w:rsidRDefault="00515737" w:rsidP="0018037E">
      <w:pPr>
        <w:pStyle w:val="Heading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Cs w:val="28"/>
        </w:rPr>
      </w:pPr>
    </w:p>
    <w:p w:rsidR="00515737" w:rsidRPr="00013D34" w:rsidRDefault="00515737" w:rsidP="00013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13D34">
        <w:rPr>
          <w:rFonts w:ascii="Times New Roman" w:hAnsi="Times New Roman"/>
          <w:b/>
          <w:bCs/>
          <w:sz w:val="24"/>
          <w:szCs w:val="24"/>
        </w:rPr>
        <w:t>3.1. Требования к минимальному материально-техническому обеспечению</w:t>
      </w:r>
    </w:p>
    <w:p w:rsidR="00515737" w:rsidRPr="00013D34" w:rsidRDefault="00515737" w:rsidP="00013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13D34">
        <w:rPr>
          <w:rFonts w:ascii="Times New Roman" w:hAnsi="Times New Roman"/>
          <w:sz w:val="24"/>
          <w:szCs w:val="24"/>
        </w:rPr>
        <w:t>Реализация программы дисциплины требует наличия учебного кабинета.</w:t>
      </w:r>
    </w:p>
    <w:p w:rsidR="00515737" w:rsidRPr="00013D34" w:rsidRDefault="00515737" w:rsidP="00013D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13D34">
        <w:rPr>
          <w:rFonts w:ascii="Times New Roman" w:hAnsi="Times New Roman"/>
          <w:sz w:val="24"/>
          <w:szCs w:val="24"/>
        </w:rPr>
        <w:t>Оборудование учебного кабинета:</w:t>
      </w:r>
    </w:p>
    <w:p w:rsidR="00515737" w:rsidRPr="00013D34" w:rsidRDefault="00515737" w:rsidP="00013D34">
      <w:pPr>
        <w:tabs>
          <w:tab w:val="left" w:pos="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13D34">
        <w:rPr>
          <w:rFonts w:ascii="Times New Roman" w:hAnsi="Times New Roman"/>
          <w:sz w:val="24"/>
          <w:szCs w:val="24"/>
        </w:rPr>
        <w:t>- рабочие места по количеству обучающихся.</w:t>
      </w:r>
    </w:p>
    <w:p w:rsidR="00515737" w:rsidRPr="00013D34" w:rsidRDefault="00515737" w:rsidP="00013D34">
      <w:pPr>
        <w:tabs>
          <w:tab w:val="left" w:pos="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13D34">
        <w:rPr>
          <w:rFonts w:ascii="Times New Roman" w:hAnsi="Times New Roman"/>
          <w:sz w:val="24"/>
          <w:szCs w:val="24"/>
        </w:rPr>
        <w:t>- рабочее место преподавателя.</w:t>
      </w:r>
    </w:p>
    <w:p w:rsidR="00515737" w:rsidRPr="00013D34" w:rsidRDefault="00515737" w:rsidP="00013D34">
      <w:pPr>
        <w:tabs>
          <w:tab w:val="left" w:pos="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13D34">
        <w:rPr>
          <w:rFonts w:ascii="Times New Roman" w:hAnsi="Times New Roman"/>
          <w:sz w:val="24"/>
          <w:szCs w:val="24"/>
        </w:rPr>
        <w:t>- комплект учебно-методических материалов.</w:t>
      </w:r>
    </w:p>
    <w:p w:rsidR="00515737" w:rsidRPr="00013D34" w:rsidRDefault="00515737" w:rsidP="00013D34">
      <w:pPr>
        <w:tabs>
          <w:tab w:val="left" w:pos="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13D34">
        <w:rPr>
          <w:rFonts w:ascii="Times New Roman" w:hAnsi="Times New Roman"/>
          <w:sz w:val="24"/>
          <w:szCs w:val="24"/>
        </w:rPr>
        <w:t>- н</w:t>
      </w:r>
      <w:r>
        <w:rPr>
          <w:rFonts w:ascii="Times New Roman" w:hAnsi="Times New Roman"/>
          <w:sz w:val="24"/>
          <w:szCs w:val="24"/>
        </w:rPr>
        <w:t>аглядные пособия по учебной дисциплине</w:t>
      </w:r>
      <w:r w:rsidRPr="00013D34">
        <w:rPr>
          <w:rFonts w:ascii="Times New Roman" w:hAnsi="Times New Roman"/>
          <w:sz w:val="24"/>
          <w:szCs w:val="24"/>
        </w:rPr>
        <w:t xml:space="preserve"> (схемы, таблицы, нормативно-правовые источники, образцы документов и др.).</w:t>
      </w:r>
    </w:p>
    <w:p w:rsidR="00515737" w:rsidRPr="00013D34" w:rsidRDefault="00515737" w:rsidP="00013D34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3D34">
        <w:rPr>
          <w:rFonts w:ascii="Times New Roman" w:hAnsi="Times New Roman"/>
          <w:sz w:val="24"/>
          <w:szCs w:val="24"/>
        </w:rPr>
        <w:tab/>
        <w:t>Технические средства обучения: компьютер, мультимедийный проектор, интерактивная доска, другие носители информации.</w:t>
      </w:r>
    </w:p>
    <w:p w:rsidR="00515737" w:rsidRDefault="00515737" w:rsidP="0018037E">
      <w:pPr>
        <w:pStyle w:val="Heading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Cs w:val="28"/>
        </w:rPr>
      </w:pPr>
    </w:p>
    <w:p w:rsidR="00515737" w:rsidRPr="00447C97" w:rsidRDefault="00515737" w:rsidP="0018037E">
      <w:pPr>
        <w:pStyle w:val="Heading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Cs w:val="28"/>
        </w:rPr>
      </w:pPr>
      <w:r w:rsidRPr="00930057">
        <w:rPr>
          <w:b/>
          <w:szCs w:val="28"/>
        </w:rPr>
        <w:t>3.2. Информационное обеспечение обучения</w:t>
      </w:r>
      <w:r>
        <w:rPr>
          <w:b/>
          <w:szCs w:val="28"/>
        </w:rPr>
        <w:t xml:space="preserve"> </w:t>
      </w:r>
      <w:r w:rsidRPr="00447C97">
        <w:rPr>
          <w:szCs w:val="28"/>
        </w:rPr>
        <w:t>(перечень рекомендуемых учебных изданий, Интернет-ресурсов, дополнительной литературы)</w:t>
      </w:r>
    </w:p>
    <w:p w:rsidR="00515737" w:rsidRPr="0018037E" w:rsidRDefault="00515737" w:rsidP="00180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Cs/>
          <w:sz w:val="24"/>
          <w:szCs w:val="24"/>
        </w:rPr>
      </w:pPr>
    </w:p>
    <w:p w:rsidR="00515737" w:rsidRPr="0018037E" w:rsidRDefault="00515737" w:rsidP="00180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18037E">
        <w:rPr>
          <w:rFonts w:ascii="Times New Roman" w:hAnsi="Times New Roman"/>
          <w:b/>
          <w:bCs/>
          <w:i/>
          <w:sz w:val="24"/>
          <w:szCs w:val="24"/>
        </w:rPr>
        <w:t>Основные источники</w:t>
      </w:r>
      <w:r w:rsidRPr="0018037E">
        <w:rPr>
          <w:rFonts w:ascii="Times New Roman" w:hAnsi="Times New Roman"/>
          <w:bCs/>
          <w:sz w:val="24"/>
          <w:szCs w:val="24"/>
        </w:rPr>
        <w:t xml:space="preserve">: </w:t>
      </w:r>
    </w:p>
    <w:p w:rsidR="00515737" w:rsidRPr="0018037E" w:rsidRDefault="00515737" w:rsidP="00013D34">
      <w:pPr>
        <w:pStyle w:val="BodyText"/>
        <w:numPr>
          <w:ilvl w:val="0"/>
          <w:numId w:val="3"/>
        </w:numPr>
        <w:tabs>
          <w:tab w:val="clear" w:pos="720"/>
          <w:tab w:val="left" w:pos="0"/>
        </w:tabs>
        <w:spacing w:before="120"/>
        <w:ind w:left="0" w:firstLine="426"/>
        <w:rPr>
          <w:sz w:val="24"/>
          <w:szCs w:val="24"/>
        </w:rPr>
      </w:pPr>
      <w:r w:rsidRPr="0018037E">
        <w:rPr>
          <w:sz w:val="24"/>
          <w:szCs w:val="24"/>
        </w:rPr>
        <w:t>Никольский С.М., Потапов М.К. и др. Матема</w:t>
      </w:r>
      <w:r>
        <w:rPr>
          <w:sz w:val="24"/>
          <w:szCs w:val="24"/>
        </w:rPr>
        <w:t xml:space="preserve">тика: Алгебра и начала </w:t>
      </w:r>
      <w:r w:rsidRPr="0018037E">
        <w:rPr>
          <w:sz w:val="24"/>
          <w:szCs w:val="24"/>
        </w:rPr>
        <w:t>математического анализа,10 класс - М.: Просвещение,2014</w:t>
      </w:r>
    </w:p>
    <w:p w:rsidR="00515737" w:rsidRPr="0018037E" w:rsidRDefault="00515737" w:rsidP="00013D34">
      <w:pPr>
        <w:pStyle w:val="BodyText"/>
        <w:numPr>
          <w:ilvl w:val="0"/>
          <w:numId w:val="3"/>
        </w:numPr>
        <w:tabs>
          <w:tab w:val="clear" w:pos="720"/>
          <w:tab w:val="num" w:pos="0"/>
        </w:tabs>
        <w:spacing w:before="120"/>
        <w:ind w:left="0" w:firstLine="426"/>
        <w:rPr>
          <w:sz w:val="24"/>
          <w:szCs w:val="24"/>
        </w:rPr>
      </w:pPr>
      <w:r w:rsidRPr="0018037E">
        <w:rPr>
          <w:sz w:val="24"/>
          <w:szCs w:val="24"/>
        </w:rPr>
        <w:t>Никольский С.М., Потапов М.К. и др. Математика: Алгебра и начала математического анализа,11 класс - М.: Просвещение,2014</w:t>
      </w:r>
    </w:p>
    <w:p w:rsidR="00515737" w:rsidRPr="0018037E" w:rsidRDefault="00515737" w:rsidP="00013D34">
      <w:pPr>
        <w:pStyle w:val="BodyText"/>
        <w:numPr>
          <w:ilvl w:val="0"/>
          <w:numId w:val="3"/>
        </w:numPr>
        <w:tabs>
          <w:tab w:val="clear" w:pos="720"/>
          <w:tab w:val="num" w:pos="0"/>
        </w:tabs>
        <w:spacing w:before="120"/>
        <w:ind w:left="0" w:firstLine="426"/>
        <w:rPr>
          <w:sz w:val="24"/>
          <w:szCs w:val="24"/>
        </w:rPr>
      </w:pPr>
      <w:r w:rsidRPr="0018037E">
        <w:rPr>
          <w:sz w:val="24"/>
          <w:szCs w:val="24"/>
        </w:rPr>
        <w:t>АтанасянЛ.С. Геометрия,10-11</w:t>
      </w:r>
    </w:p>
    <w:p w:rsidR="00515737" w:rsidRPr="0018037E" w:rsidRDefault="00515737" w:rsidP="00013D34">
      <w:pPr>
        <w:pStyle w:val="BodyText"/>
        <w:numPr>
          <w:ilvl w:val="0"/>
          <w:numId w:val="3"/>
        </w:numPr>
        <w:tabs>
          <w:tab w:val="clear" w:pos="720"/>
          <w:tab w:val="num" w:pos="0"/>
        </w:tabs>
        <w:spacing w:before="120"/>
        <w:ind w:left="0" w:firstLine="426"/>
        <w:rPr>
          <w:sz w:val="24"/>
          <w:szCs w:val="24"/>
        </w:rPr>
      </w:pPr>
      <w:r w:rsidRPr="0018037E">
        <w:rPr>
          <w:sz w:val="24"/>
          <w:szCs w:val="24"/>
        </w:rPr>
        <w:t>Пехлецкий И.Д. Математика: Учебник для средних специальных учебных заведений. – М.: Академия,2003</w:t>
      </w:r>
    </w:p>
    <w:p w:rsidR="00515737" w:rsidRPr="0018037E" w:rsidRDefault="00515737" w:rsidP="00180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</w:rPr>
      </w:pPr>
      <w:r w:rsidRPr="0018037E">
        <w:rPr>
          <w:rFonts w:ascii="Times New Roman" w:hAnsi="Times New Roman"/>
          <w:b/>
          <w:bCs/>
          <w:i/>
          <w:sz w:val="24"/>
          <w:szCs w:val="24"/>
        </w:rPr>
        <w:t>Дополнительные источники</w:t>
      </w:r>
      <w:r w:rsidRPr="0018037E">
        <w:rPr>
          <w:rFonts w:ascii="Times New Roman" w:hAnsi="Times New Roman"/>
          <w:bCs/>
          <w:sz w:val="24"/>
          <w:szCs w:val="24"/>
        </w:rPr>
        <w:t xml:space="preserve">: </w:t>
      </w:r>
    </w:p>
    <w:p w:rsidR="00515737" w:rsidRDefault="00515737" w:rsidP="00013D34">
      <w:pPr>
        <w:pStyle w:val="BodyText"/>
        <w:numPr>
          <w:ilvl w:val="0"/>
          <w:numId w:val="6"/>
        </w:numPr>
        <w:spacing w:before="120"/>
        <w:ind w:left="0" w:firstLine="426"/>
        <w:rPr>
          <w:sz w:val="24"/>
          <w:szCs w:val="24"/>
        </w:rPr>
      </w:pPr>
      <w:r w:rsidRPr="0018037E">
        <w:rPr>
          <w:sz w:val="24"/>
          <w:szCs w:val="24"/>
        </w:rPr>
        <w:t>Теляковский С.А. Тригонометрия: Учебник дл</w:t>
      </w:r>
      <w:r>
        <w:rPr>
          <w:sz w:val="24"/>
          <w:szCs w:val="24"/>
        </w:rPr>
        <w:t xml:space="preserve">я 10 класса общеобразовательных </w:t>
      </w:r>
      <w:r w:rsidRPr="0018037E">
        <w:rPr>
          <w:sz w:val="24"/>
          <w:szCs w:val="24"/>
        </w:rPr>
        <w:t>учреждений. – М.: Просвещение,2000</w:t>
      </w:r>
      <w:r>
        <w:rPr>
          <w:sz w:val="24"/>
          <w:szCs w:val="24"/>
        </w:rPr>
        <w:t>.</w:t>
      </w:r>
    </w:p>
    <w:p w:rsidR="00515737" w:rsidRDefault="00515737" w:rsidP="00013D34">
      <w:pPr>
        <w:pStyle w:val="BodyText"/>
        <w:numPr>
          <w:ilvl w:val="0"/>
          <w:numId w:val="6"/>
        </w:numPr>
        <w:spacing w:before="120"/>
        <w:ind w:left="0" w:firstLine="426"/>
        <w:rPr>
          <w:sz w:val="24"/>
          <w:szCs w:val="24"/>
        </w:rPr>
      </w:pPr>
      <w:r w:rsidRPr="0018037E">
        <w:rPr>
          <w:sz w:val="24"/>
          <w:szCs w:val="24"/>
        </w:rPr>
        <w:t>Колмогоров А.Н. Алгебра и начала анализа,10-11.</w:t>
      </w:r>
    </w:p>
    <w:p w:rsidR="00515737" w:rsidRDefault="00515737" w:rsidP="00013D34">
      <w:pPr>
        <w:pStyle w:val="BodyText"/>
        <w:numPr>
          <w:ilvl w:val="0"/>
          <w:numId w:val="6"/>
        </w:numPr>
        <w:spacing w:before="120"/>
        <w:ind w:left="0" w:firstLine="426"/>
        <w:rPr>
          <w:sz w:val="24"/>
          <w:szCs w:val="24"/>
        </w:rPr>
      </w:pPr>
      <w:r w:rsidRPr="0018037E">
        <w:rPr>
          <w:sz w:val="24"/>
          <w:szCs w:val="24"/>
        </w:rPr>
        <w:t>Погорелов А.В. Геометрия,7-11.</w:t>
      </w:r>
    </w:p>
    <w:p w:rsidR="00515737" w:rsidRDefault="00515737" w:rsidP="00013D34">
      <w:pPr>
        <w:pStyle w:val="BodyText"/>
        <w:numPr>
          <w:ilvl w:val="0"/>
          <w:numId w:val="6"/>
        </w:numPr>
        <w:spacing w:before="120"/>
        <w:ind w:left="0" w:firstLine="426"/>
        <w:rPr>
          <w:sz w:val="24"/>
          <w:szCs w:val="24"/>
        </w:rPr>
      </w:pPr>
      <w:r w:rsidRPr="0018037E">
        <w:rPr>
          <w:sz w:val="24"/>
          <w:szCs w:val="24"/>
        </w:rPr>
        <w:t>Мордкович А.Г. Алгебра и начала анализа, 10-11.Учебник.</w:t>
      </w:r>
    </w:p>
    <w:p w:rsidR="00515737" w:rsidRPr="0018037E" w:rsidRDefault="00515737" w:rsidP="00013D34">
      <w:pPr>
        <w:pStyle w:val="BodyText"/>
        <w:numPr>
          <w:ilvl w:val="0"/>
          <w:numId w:val="6"/>
        </w:numPr>
        <w:spacing w:before="120"/>
        <w:ind w:left="0" w:firstLine="426"/>
        <w:rPr>
          <w:sz w:val="24"/>
          <w:szCs w:val="24"/>
        </w:rPr>
      </w:pPr>
      <w:r w:rsidRPr="0018037E">
        <w:rPr>
          <w:sz w:val="24"/>
          <w:szCs w:val="24"/>
        </w:rPr>
        <w:t>Мордкович А.Г. Алгебра и начала анализа, 10-11.Задачник.</w:t>
      </w:r>
    </w:p>
    <w:p w:rsidR="00515737" w:rsidRDefault="00515737" w:rsidP="00180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515737" w:rsidRDefault="00515737" w:rsidP="00180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515737" w:rsidRDefault="00515737" w:rsidP="00180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515737" w:rsidRDefault="00515737" w:rsidP="00180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515737" w:rsidRDefault="00515737" w:rsidP="00180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515737" w:rsidRDefault="00515737" w:rsidP="003D7818">
      <w:pPr>
        <w:pStyle w:val="Heading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Cs/>
        </w:rPr>
      </w:pPr>
    </w:p>
    <w:p w:rsidR="00515737" w:rsidRPr="003D7818" w:rsidRDefault="00515737" w:rsidP="003D7818"/>
    <w:p w:rsidR="00515737" w:rsidRDefault="00515737" w:rsidP="00013D34">
      <w:pPr>
        <w:pStyle w:val="Heading1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Cs w:val="28"/>
        </w:rPr>
      </w:pPr>
      <w:r w:rsidRPr="0018037E">
        <w:rPr>
          <w:b/>
          <w:caps/>
          <w:szCs w:val="28"/>
        </w:rPr>
        <w:t xml:space="preserve">Контроль и оценка результатов освоения </w:t>
      </w:r>
      <w:r>
        <w:rPr>
          <w:b/>
          <w:caps/>
          <w:szCs w:val="28"/>
        </w:rPr>
        <w:t xml:space="preserve">                                      УЧЕБНОЙ </w:t>
      </w:r>
      <w:r w:rsidRPr="0018037E">
        <w:rPr>
          <w:b/>
          <w:caps/>
          <w:szCs w:val="28"/>
        </w:rPr>
        <w:t>Дисциплины</w:t>
      </w:r>
      <w:r>
        <w:rPr>
          <w:b/>
          <w:caps/>
          <w:szCs w:val="28"/>
        </w:rPr>
        <w:t xml:space="preserve"> ОУДБ.02 МАТЕМАТИКА</w:t>
      </w:r>
    </w:p>
    <w:p w:rsidR="00515737" w:rsidRPr="00013D34" w:rsidRDefault="00515737" w:rsidP="00013D34">
      <w:pPr>
        <w:pStyle w:val="ListParagraph"/>
      </w:pPr>
    </w:p>
    <w:p w:rsidR="00515737" w:rsidRPr="00A20A8B" w:rsidRDefault="00515737" w:rsidP="0018037E">
      <w:pPr>
        <w:pStyle w:val="Heading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A20A8B">
        <w:rPr>
          <w:szCs w:val="28"/>
        </w:rPr>
        <w:t>Контроль и оценка результатов освоения дисциплины осуществляется преподавателем в процессе проведения практических занятий, тестирования, а также выполнения обуч</w:t>
      </w:r>
      <w:r>
        <w:rPr>
          <w:szCs w:val="28"/>
        </w:rPr>
        <w:t>ающимися индивидуальных заданий</w:t>
      </w:r>
      <w:r w:rsidRPr="00A20A8B">
        <w:rPr>
          <w:szCs w:val="28"/>
        </w:rPr>
        <w:t>.</w:t>
      </w:r>
    </w:p>
    <w:p w:rsidR="00515737" w:rsidRPr="00A20A8B" w:rsidRDefault="00515737" w:rsidP="00180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tbl>
      <w:tblPr>
        <w:tblW w:w="98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46"/>
        <w:gridCol w:w="4589"/>
      </w:tblGrid>
      <w:tr w:rsidR="00515737" w:rsidRPr="00F2728C" w:rsidTr="00572175">
        <w:tc>
          <w:tcPr>
            <w:tcW w:w="5246" w:type="dxa"/>
            <w:vAlign w:val="center"/>
          </w:tcPr>
          <w:p w:rsidR="00515737" w:rsidRPr="00F2728C" w:rsidRDefault="00515737" w:rsidP="0018037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2728C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515737" w:rsidRPr="00F2728C" w:rsidRDefault="00515737" w:rsidP="0018037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2728C">
              <w:rPr>
                <w:rFonts w:ascii="Times New Roman" w:hAnsi="Times New Roman"/>
                <w:b/>
                <w:bCs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4589" w:type="dxa"/>
            <w:vAlign w:val="center"/>
          </w:tcPr>
          <w:p w:rsidR="00515737" w:rsidRPr="00F2728C" w:rsidRDefault="00515737" w:rsidP="0018037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2728C">
              <w:rPr>
                <w:rFonts w:ascii="Times New Roman" w:hAnsi="Times New Roman"/>
                <w:b/>
                <w:sz w:val="24"/>
                <w:szCs w:val="24"/>
              </w:rPr>
              <w:t xml:space="preserve">Формы и методы контроля и оценки результатов обучения </w:t>
            </w:r>
          </w:p>
        </w:tc>
      </w:tr>
      <w:tr w:rsidR="00515737" w:rsidRPr="00F2728C" w:rsidTr="00572175">
        <w:tc>
          <w:tcPr>
            <w:tcW w:w="5246" w:type="dxa"/>
          </w:tcPr>
          <w:p w:rsidR="00515737" w:rsidRPr="00F2728C" w:rsidRDefault="00515737" w:rsidP="0018037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F2728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В результате изучения математики на базовом уровне студент должен</w:t>
            </w:r>
          </w:p>
          <w:p w:rsidR="00515737" w:rsidRPr="00F2728C" w:rsidRDefault="00515737" w:rsidP="0018037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728C">
              <w:rPr>
                <w:rFonts w:ascii="Times New Roman" w:hAnsi="Times New Roman"/>
                <w:b/>
                <w:sz w:val="24"/>
                <w:szCs w:val="24"/>
              </w:rPr>
              <w:t>знать/понимать</w:t>
            </w:r>
          </w:p>
          <w:p w:rsidR="00515737" w:rsidRPr="00F2728C" w:rsidRDefault="00515737" w:rsidP="00013D34">
            <w:pPr>
              <w:numPr>
                <w:ilvl w:val="0"/>
                <w:numId w:val="4"/>
              </w:numPr>
              <w:tabs>
                <w:tab w:val="clear" w:pos="567"/>
                <w:tab w:val="num" w:pos="0"/>
                <w:tab w:val="num" w:pos="33"/>
              </w:tabs>
              <w:spacing w:after="0" w:line="240" w:lineRule="auto"/>
              <w:ind w:left="33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>значение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      </w:r>
          </w:p>
          <w:p w:rsidR="00515737" w:rsidRPr="00F2728C" w:rsidRDefault="00515737" w:rsidP="00013D34">
            <w:pPr>
              <w:numPr>
                <w:ilvl w:val="0"/>
                <w:numId w:val="4"/>
              </w:numPr>
              <w:tabs>
                <w:tab w:val="clear" w:pos="567"/>
                <w:tab w:val="num" w:pos="0"/>
                <w:tab w:val="num" w:pos="33"/>
              </w:tabs>
              <w:spacing w:after="0" w:line="240" w:lineRule="auto"/>
              <w:ind w:left="33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>значение практики и вопросов, возникающих в самой математике для формирования и развития математической науки; историю развития понятия числа, создания математического анализа, возникновения и развития геометрии;</w:t>
            </w:r>
          </w:p>
          <w:p w:rsidR="00515737" w:rsidRPr="00F2728C" w:rsidRDefault="00515737" w:rsidP="00013D34">
            <w:pPr>
              <w:numPr>
                <w:ilvl w:val="0"/>
                <w:numId w:val="4"/>
              </w:numPr>
              <w:tabs>
                <w:tab w:val="clear" w:pos="567"/>
                <w:tab w:val="num" w:pos="0"/>
                <w:tab w:val="num" w:pos="33"/>
              </w:tabs>
              <w:spacing w:after="0" w:line="240" w:lineRule="auto"/>
              <w:ind w:left="33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>универсальный характер законов логики математических рассуждений, их применимость во всех областях человеческой деятельности;</w:t>
            </w:r>
          </w:p>
          <w:p w:rsidR="00515737" w:rsidRPr="0018037E" w:rsidRDefault="00515737" w:rsidP="00013D34">
            <w:pPr>
              <w:pStyle w:val="PlainText"/>
              <w:tabs>
                <w:tab w:val="num" w:pos="0"/>
                <w:tab w:val="num" w:pos="33"/>
              </w:tabs>
              <w:ind w:left="33" w:firstLine="284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18037E">
              <w:rPr>
                <w:rFonts w:ascii="Times New Roman" w:hAnsi="Times New Roman"/>
                <w:b/>
                <w:caps/>
                <w:sz w:val="24"/>
                <w:szCs w:val="24"/>
              </w:rPr>
              <w:t>Алгебра</w:t>
            </w:r>
          </w:p>
          <w:p w:rsidR="00515737" w:rsidRPr="00F2728C" w:rsidRDefault="00515737" w:rsidP="00013D34">
            <w:pPr>
              <w:tabs>
                <w:tab w:val="num" w:pos="0"/>
                <w:tab w:val="num" w:pos="33"/>
              </w:tabs>
              <w:spacing w:after="0" w:line="240" w:lineRule="auto"/>
              <w:ind w:left="33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</w:p>
          <w:p w:rsidR="00515737" w:rsidRPr="00F2728C" w:rsidRDefault="00515737" w:rsidP="00013D34">
            <w:pPr>
              <w:numPr>
                <w:ilvl w:val="0"/>
                <w:numId w:val="4"/>
              </w:numPr>
              <w:tabs>
                <w:tab w:val="clear" w:pos="567"/>
                <w:tab w:val="num" w:pos="0"/>
                <w:tab w:val="num" w:pos="33"/>
              </w:tabs>
              <w:spacing w:after="0" w:line="240" w:lineRule="auto"/>
              <w:ind w:left="33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>выполнять арифметические действия, сочетая устные и письменные приемы, применение вычислительных устройств; находить значения корня натуральной степени, степени с рациональным показателем, логарифма, используя при необходимости вычислительные устройства; пользоваться оценкой и прикидкой при практических расчетах;</w:t>
            </w:r>
          </w:p>
          <w:p w:rsidR="00515737" w:rsidRPr="00F2728C" w:rsidRDefault="00515737" w:rsidP="00013D34">
            <w:pPr>
              <w:numPr>
                <w:ilvl w:val="0"/>
                <w:numId w:val="4"/>
              </w:numPr>
              <w:tabs>
                <w:tab w:val="clear" w:pos="567"/>
                <w:tab w:val="num" w:pos="0"/>
                <w:tab w:val="num" w:pos="33"/>
              </w:tabs>
              <w:spacing w:after="0" w:line="240" w:lineRule="auto"/>
              <w:ind w:left="33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>проводить по известным формулам и правилам преобразования буквенных выражений, включающих степени, радикалы, логарифмы и тригонометрические функции;</w:t>
            </w:r>
          </w:p>
          <w:p w:rsidR="00515737" w:rsidRPr="00F2728C" w:rsidRDefault="00515737" w:rsidP="00013D34">
            <w:pPr>
              <w:numPr>
                <w:ilvl w:val="0"/>
                <w:numId w:val="4"/>
              </w:numPr>
              <w:tabs>
                <w:tab w:val="clear" w:pos="567"/>
                <w:tab w:val="num" w:pos="0"/>
                <w:tab w:val="num" w:pos="33"/>
              </w:tabs>
              <w:spacing w:after="0" w:line="240" w:lineRule="auto"/>
              <w:ind w:left="33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>вычислять значения числовых и буквенных выражений, осуществляя необходимые подстановки и преобразования;</w:t>
            </w:r>
          </w:p>
          <w:p w:rsidR="00515737" w:rsidRPr="00F2728C" w:rsidRDefault="00515737" w:rsidP="00013D34">
            <w:pPr>
              <w:tabs>
                <w:tab w:val="num" w:pos="0"/>
                <w:tab w:val="num" w:pos="33"/>
              </w:tabs>
              <w:spacing w:after="0" w:line="240" w:lineRule="auto"/>
              <w:ind w:left="33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b/>
                <w:sz w:val="24"/>
                <w:szCs w:val="24"/>
              </w:rPr>
              <w:t xml:space="preserve">использовать приобретенные знания и умения в практической деятельности и повседневной жизни </w:t>
            </w:r>
            <w:r w:rsidRPr="00F2728C">
              <w:rPr>
                <w:rFonts w:ascii="Times New Roman" w:hAnsi="Times New Roman"/>
                <w:sz w:val="24"/>
                <w:szCs w:val="24"/>
              </w:rPr>
              <w:t>для:</w:t>
            </w:r>
          </w:p>
          <w:p w:rsidR="00515737" w:rsidRPr="00F2728C" w:rsidRDefault="00515737" w:rsidP="00013D34">
            <w:pPr>
              <w:numPr>
                <w:ilvl w:val="0"/>
                <w:numId w:val="4"/>
              </w:numPr>
              <w:tabs>
                <w:tab w:val="clear" w:pos="567"/>
                <w:tab w:val="num" w:pos="0"/>
                <w:tab w:val="num" w:pos="33"/>
              </w:tabs>
              <w:spacing w:after="0" w:line="240" w:lineRule="auto"/>
              <w:ind w:left="33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>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устройства;</w:t>
            </w:r>
          </w:p>
          <w:p w:rsidR="00515737" w:rsidRPr="0018037E" w:rsidRDefault="00515737" w:rsidP="00013D34">
            <w:pPr>
              <w:pStyle w:val="PlainText"/>
              <w:tabs>
                <w:tab w:val="num" w:pos="0"/>
                <w:tab w:val="num" w:pos="33"/>
              </w:tabs>
              <w:ind w:left="33" w:firstLine="284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18037E">
              <w:rPr>
                <w:rFonts w:ascii="Times New Roman" w:hAnsi="Times New Roman"/>
                <w:b/>
                <w:caps/>
                <w:sz w:val="24"/>
                <w:szCs w:val="24"/>
              </w:rPr>
              <w:t>Функции и графики</w:t>
            </w:r>
          </w:p>
          <w:p w:rsidR="00515737" w:rsidRPr="00F2728C" w:rsidRDefault="00515737" w:rsidP="00013D34">
            <w:pPr>
              <w:tabs>
                <w:tab w:val="num" w:pos="0"/>
                <w:tab w:val="num" w:pos="33"/>
              </w:tabs>
              <w:spacing w:after="0" w:line="240" w:lineRule="auto"/>
              <w:ind w:left="33"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728C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</w:p>
          <w:p w:rsidR="00515737" w:rsidRPr="00F2728C" w:rsidRDefault="00515737" w:rsidP="00013D34">
            <w:pPr>
              <w:numPr>
                <w:ilvl w:val="0"/>
                <w:numId w:val="4"/>
              </w:numPr>
              <w:tabs>
                <w:tab w:val="clear" w:pos="567"/>
                <w:tab w:val="num" w:pos="0"/>
                <w:tab w:val="num" w:pos="33"/>
              </w:tabs>
              <w:spacing w:after="0" w:line="240" w:lineRule="auto"/>
              <w:ind w:left="33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 xml:space="preserve">определять значение функции по значению аргумента при различных способах задания функции; </w:t>
            </w:r>
          </w:p>
          <w:p w:rsidR="00515737" w:rsidRPr="00F2728C" w:rsidRDefault="00515737" w:rsidP="00013D34">
            <w:pPr>
              <w:numPr>
                <w:ilvl w:val="0"/>
                <w:numId w:val="4"/>
              </w:numPr>
              <w:tabs>
                <w:tab w:val="clear" w:pos="567"/>
                <w:tab w:val="num" w:pos="0"/>
                <w:tab w:val="num" w:pos="33"/>
              </w:tabs>
              <w:spacing w:after="0" w:line="240" w:lineRule="auto"/>
              <w:ind w:left="33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>строить графики изученных функций;</w:t>
            </w:r>
          </w:p>
          <w:p w:rsidR="00515737" w:rsidRPr="00F2728C" w:rsidRDefault="00515737" w:rsidP="00013D34">
            <w:pPr>
              <w:numPr>
                <w:ilvl w:val="0"/>
                <w:numId w:val="4"/>
              </w:numPr>
              <w:tabs>
                <w:tab w:val="clear" w:pos="567"/>
                <w:tab w:val="num" w:pos="0"/>
                <w:tab w:val="num" w:pos="33"/>
              </w:tabs>
              <w:spacing w:after="0" w:line="240" w:lineRule="auto"/>
              <w:ind w:left="33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 xml:space="preserve">описывать по графику </w:t>
            </w:r>
            <w:r w:rsidRPr="00F2728C">
              <w:rPr>
                <w:rFonts w:ascii="Times New Roman" w:hAnsi="Times New Roman"/>
                <w:i/>
                <w:sz w:val="24"/>
                <w:szCs w:val="24"/>
              </w:rPr>
              <w:t>и в простейших случаях по формуле</w:t>
            </w:r>
            <w:r w:rsidRPr="00F2728C">
              <w:rPr>
                <w:rStyle w:val="FootnoteReference"/>
                <w:rFonts w:ascii="Times New Roman" w:hAnsi="Times New Roman"/>
                <w:i/>
                <w:sz w:val="24"/>
                <w:szCs w:val="24"/>
              </w:rPr>
              <w:footnoteReference w:id="1"/>
            </w:r>
            <w:r w:rsidRPr="00F2728C">
              <w:rPr>
                <w:rFonts w:ascii="Times New Roman" w:hAnsi="Times New Roman"/>
                <w:sz w:val="24"/>
                <w:szCs w:val="24"/>
              </w:rPr>
              <w:t xml:space="preserve"> поведение и свойства функций, находить по графику функции наибольшие и наименьшие значения;</w:t>
            </w:r>
          </w:p>
          <w:p w:rsidR="00515737" w:rsidRPr="00F2728C" w:rsidRDefault="00515737" w:rsidP="00013D34">
            <w:pPr>
              <w:numPr>
                <w:ilvl w:val="0"/>
                <w:numId w:val="4"/>
              </w:numPr>
              <w:tabs>
                <w:tab w:val="clear" w:pos="567"/>
                <w:tab w:val="num" w:pos="0"/>
                <w:tab w:val="num" w:pos="33"/>
              </w:tabs>
              <w:spacing w:after="0" w:line="240" w:lineRule="auto"/>
              <w:ind w:left="33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 xml:space="preserve">решать уравнения, простейшие системы уравнений, используя </w:t>
            </w:r>
            <w:r w:rsidRPr="00F2728C">
              <w:rPr>
                <w:rFonts w:ascii="Times New Roman" w:hAnsi="Times New Roman"/>
                <w:i/>
                <w:sz w:val="24"/>
                <w:szCs w:val="24"/>
              </w:rPr>
              <w:t>свойства функций</w:t>
            </w:r>
            <w:r w:rsidRPr="00F2728C">
              <w:rPr>
                <w:rFonts w:ascii="Times New Roman" w:hAnsi="Times New Roman"/>
                <w:sz w:val="24"/>
                <w:szCs w:val="24"/>
              </w:rPr>
              <w:t xml:space="preserve"> и их графиков;</w:t>
            </w:r>
          </w:p>
          <w:p w:rsidR="00515737" w:rsidRPr="00F2728C" w:rsidRDefault="00515737" w:rsidP="00013D34">
            <w:pPr>
              <w:tabs>
                <w:tab w:val="num" w:pos="0"/>
                <w:tab w:val="num" w:pos="33"/>
              </w:tabs>
              <w:spacing w:after="0" w:line="240" w:lineRule="auto"/>
              <w:ind w:left="33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b/>
                <w:sz w:val="24"/>
                <w:szCs w:val="24"/>
              </w:rPr>
              <w:t xml:space="preserve">использовать приобретенные знания и умения в практической деятельности и повседневной жизни </w:t>
            </w:r>
            <w:r w:rsidRPr="00F2728C">
              <w:rPr>
                <w:rFonts w:ascii="Times New Roman" w:hAnsi="Times New Roman"/>
                <w:sz w:val="24"/>
                <w:szCs w:val="24"/>
              </w:rPr>
              <w:t>для:</w:t>
            </w:r>
          </w:p>
          <w:p w:rsidR="00515737" w:rsidRPr="00F2728C" w:rsidRDefault="00515737" w:rsidP="00013D34">
            <w:pPr>
              <w:numPr>
                <w:ilvl w:val="0"/>
                <w:numId w:val="4"/>
              </w:numPr>
              <w:tabs>
                <w:tab w:val="clear" w:pos="567"/>
                <w:tab w:val="num" w:pos="0"/>
                <w:tab w:val="num" w:pos="33"/>
              </w:tabs>
              <w:spacing w:after="0" w:line="240" w:lineRule="auto"/>
              <w:ind w:left="33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>описания с помощью функций различных зависимостей, представления их графически, интерпретации графиков;</w:t>
            </w:r>
          </w:p>
          <w:p w:rsidR="00515737" w:rsidRPr="0018037E" w:rsidRDefault="00515737" w:rsidP="00013D34">
            <w:pPr>
              <w:pStyle w:val="PlainText"/>
              <w:tabs>
                <w:tab w:val="num" w:pos="0"/>
                <w:tab w:val="num" w:pos="33"/>
              </w:tabs>
              <w:ind w:left="33" w:firstLine="284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18037E">
              <w:rPr>
                <w:rFonts w:ascii="Times New Roman" w:hAnsi="Times New Roman"/>
                <w:b/>
                <w:caps/>
                <w:sz w:val="24"/>
                <w:szCs w:val="24"/>
              </w:rPr>
              <w:t>Начала математического анализа</w:t>
            </w:r>
          </w:p>
          <w:p w:rsidR="00515737" w:rsidRPr="00F2728C" w:rsidRDefault="00515737" w:rsidP="00013D34">
            <w:pPr>
              <w:tabs>
                <w:tab w:val="num" w:pos="0"/>
                <w:tab w:val="num" w:pos="33"/>
              </w:tabs>
              <w:spacing w:after="0" w:line="240" w:lineRule="auto"/>
              <w:ind w:left="33"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728C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</w:p>
          <w:p w:rsidR="00515737" w:rsidRPr="00F2728C" w:rsidRDefault="00515737" w:rsidP="00013D34">
            <w:pPr>
              <w:numPr>
                <w:ilvl w:val="0"/>
                <w:numId w:val="4"/>
              </w:numPr>
              <w:tabs>
                <w:tab w:val="clear" w:pos="567"/>
                <w:tab w:val="num" w:pos="0"/>
                <w:tab w:val="num" w:pos="33"/>
              </w:tabs>
              <w:spacing w:after="0" w:line="240" w:lineRule="auto"/>
              <w:ind w:left="33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 xml:space="preserve">вычислять производные </w:t>
            </w:r>
            <w:r w:rsidRPr="00F2728C">
              <w:rPr>
                <w:rFonts w:ascii="Times New Roman" w:hAnsi="Times New Roman"/>
                <w:i/>
                <w:sz w:val="24"/>
                <w:szCs w:val="24"/>
              </w:rPr>
              <w:t>и первообразные</w:t>
            </w:r>
            <w:r w:rsidRPr="00F2728C">
              <w:rPr>
                <w:rFonts w:ascii="Times New Roman" w:hAnsi="Times New Roman"/>
                <w:sz w:val="24"/>
                <w:szCs w:val="24"/>
              </w:rPr>
              <w:t xml:space="preserve"> элементарных функций, используя справочные материалы; </w:t>
            </w:r>
          </w:p>
          <w:p w:rsidR="00515737" w:rsidRPr="00F2728C" w:rsidRDefault="00515737" w:rsidP="00013D34">
            <w:pPr>
              <w:numPr>
                <w:ilvl w:val="0"/>
                <w:numId w:val="4"/>
              </w:numPr>
              <w:tabs>
                <w:tab w:val="clear" w:pos="567"/>
                <w:tab w:val="num" w:pos="0"/>
                <w:tab w:val="num" w:pos="33"/>
              </w:tabs>
              <w:spacing w:after="0" w:line="240" w:lineRule="auto"/>
              <w:ind w:left="33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 xml:space="preserve">исследовать в простейших случаях функции на монотонность, находить наибольшие и наименьшие значения функций, строить графики многочленов </w:t>
            </w:r>
            <w:r w:rsidRPr="00F2728C">
              <w:rPr>
                <w:rFonts w:ascii="Times New Roman" w:hAnsi="Times New Roman"/>
                <w:i/>
                <w:sz w:val="24"/>
                <w:szCs w:val="24"/>
              </w:rPr>
              <w:t>и простейших рациональных функций</w:t>
            </w:r>
            <w:r w:rsidRPr="00F2728C">
              <w:rPr>
                <w:rFonts w:ascii="Times New Roman" w:hAnsi="Times New Roman"/>
                <w:sz w:val="24"/>
                <w:szCs w:val="24"/>
              </w:rPr>
              <w:t xml:space="preserve"> с использованием аппарата математического анализа;</w:t>
            </w:r>
          </w:p>
          <w:p w:rsidR="00515737" w:rsidRPr="00F2728C" w:rsidRDefault="00515737" w:rsidP="00013D34">
            <w:pPr>
              <w:numPr>
                <w:ilvl w:val="0"/>
                <w:numId w:val="4"/>
              </w:numPr>
              <w:tabs>
                <w:tab w:val="clear" w:pos="567"/>
                <w:tab w:val="num" w:pos="0"/>
                <w:tab w:val="num" w:pos="33"/>
              </w:tabs>
              <w:spacing w:after="0" w:line="240" w:lineRule="auto"/>
              <w:ind w:left="33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i/>
                <w:sz w:val="24"/>
                <w:szCs w:val="24"/>
              </w:rPr>
              <w:t>вычислять в простейших случаях площади с использованием первообразной;</w:t>
            </w:r>
          </w:p>
          <w:p w:rsidR="00515737" w:rsidRPr="00F2728C" w:rsidRDefault="00515737" w:rsidP="00013D34">
            <w:pPr>
              <w:tabs>
                <w:tab w:val="num" w:pos="0"/>
                <w:tab w:val="num" w:pos="33"/>
              </w:tabs>
              <w:spacing w:after="0" w:line="240" w:lineRule="auto"/>
              <w:ind w:left="33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b/>
                <w:sz w:val="24"/>
                <w:szCs w:val="24"/>
              </w:rPr>
              <w:t xml:space="preserve">использовать приобретенные знания и умения в практической деятельности и повседневной жизни </w:t>
            </w:r>
            <w:r w:rsidRPr="00F2728C">
              <w:rPr>
                <w:rFonts w:ascii="Times New Roman" w:hAnsi="Times New Roman"/>
                <w:sz w:val="24"/>
                <w:szCs w:val="24"/>
              </w:rPr>
              <w:t>для:</w:t>
            </w:r>
          </w:p>
          <w:p w:rsidR="00515737" w:rsidRPr="00F2728C" w:rsidRDefault="00515737" w:rsidP="00013D34">
            <w:pPr>
              <w:numPr>
                <w:ilvl w:val="0"/>
                <w:numId w:val="4"/>
              </w:numPr>
              <w:tabs>
                <w:tab w:val="clear" w:pos="567"/>
                <w:tab w:val="num" w:pos="0"/>
                <w:tab w:val="num" w:pos="33"/>
              </w:tabs>
              <w:spacing w:after="0" w:line="240" w:lineRule="auto"/>
              <w:ind w:left="33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>решения прикладных задач, в том числе социально-экономических и физических, на наибольшие и наименьшие значения, на нахождение скорости и ускорения;</w:t>
            </w:r>
          </w:p>
          <w:p w:rsidR="00515737" w:rsidRPr="0018037E" w:rsidRDefault="00515737" w:rsidP="00013D34">
            <w:pPr>
              <w:pStyle w:val="PlainText"/>
              <w:tabs>
                <w:tab w:val="num" w:pos="0"/>
                <w:tab w:val="num" w:pos="33"/>
              </w:tabs>
              <w:ind w:left="33" w:firstLine="284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18037E">
              <w:rPr>
                <w:rFonts w:ascii="Times New Roman" w:hAnsi="Times New Roman"/>
                <w:b/>
                <w:caps/>
                <w:sz w:val="24"/>
                <w:szCs w:val="24"/>
              </w:rPr>
              <w:t>Уравнения и неравенства</w:t>
            </w:r>
          </w:p>
          <w:p w:rsidR="00515737" w:rsidRPr="00F2728C" w:rsidRDefault="00515737" w:rsidP="00013D34">
            <w:pPr>
              <w:tabs>
                <w:tab w:val="num" w:pos="0"/>
                <w:tab w:val="num" w:pos="33"/>
              </w:tabs>
              <w:spacing w:after="0" w:line="240" w:lineRule="auto"/>
              <w:ind w:left="33"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728C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</w:p>
          <w:p w:rsidR="00515737" w:rsidRPr="00F2728C" w:rsidRDefault="00515737" w:rsidP="00013D34">
            <w:pPr>
              <w:numPr>
                <w:ilvl w:val="0"/>
                <w:numId w:val="4"/>
              </w:numPr>
              <w:tabs>
                <w:tab w:val="clear" w:pos="567"/>
                <w:tab w:val="num" w:pos="0"/>
                <w:tab w:val="num" w:pos="33"/>
              </w:tabs>
              <w:spacing w:after="0" w:line="240" w:lineRule="auto"/>
              <w:ind w:left="33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 xml:space="preserve">решать рациональные, показательные и логарифмические уравнения и неравенства, </w:t>
            </w:r>
            <w:r w:rsidRPr="00F2728C">
              <w:rPr>
                <w:rFonts w:ascii="Times New Roman" w:hAnsi="Times New Roman"/>
                <w:i/>
                <w:sz w:val="24"/>
                <w:szCs w:val="24"/>
              </w:rPr>
              <w:t>простейшие иррациональные и тригонометрические уравнения, их системы</w:t>
            </w:r>
            <w:r w:rsidRPr="00F2728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15737" w:rsidRPr="00F2728C" w:rsidRDefault="00515737" w:rsidP="00013D34">
            <w:pPr>
              <w:numPr>
                <w:ilvl w:val="0"/>
                <w:numId w:val="4"/>
              </w:numPr>
              <w:tabs>
                <w:tab w:val="clear" w:pos="567"/>
                <w:tab w:val="num" w:pos="0"/>
                <w:tab w:val="num" w:pos="33"/>
              </w:tabs>
              <w:spacing w:after="0" w:line="240" w:lineRule="auto"/>
              <w:ind w:left="33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 xml:space="preserve">составлять уравнения </w:t>
            </w:r>
            <w:r w:rsidRPr="00F2728C">
              <w:rPr>
                <w:rFonts w:ascii="Times New Roman" w:hAnsi="Times New Roman"/>
                <w:i/>
                <w:sz w:val="24"/>
                <w:szCs w:val="24"/>
              </w:rPr>
              <w:t>и неравенства</w:t>
            </w:r>
            <w:r w:rsidRPr="00F2728C">
              <w:rPr>
                <w:rFonts w:ascii="Times New Roman" w:hAnsi="Times New Roman"/>
                <w:sz w:val="24"/>
                <w:szCs w:val="24"/>
              </w:rPr>
              <w:t xml:space="preserve"> по условию задачи;</w:t>
            </w:r>
          </w:p>
          <w:p w:rsidR="00515737" w:rsidRPr="00F2728C" w:rsidRDefault="00515737" w:rsidP="00013D34">
            <w:pPr>
              <w:numPr>
                <w:ilvl w:val="0"/>
                <w:numId w:val="4"/>
              </w:numPr>
              <w:tabs>
                <w:tab w:val="clear" w:pos="567"/>
                <w:tab w:val="num" w:pos="0"/>
                <w:tab w:val="num" w:pos="33"/>
              </w:tabs>
              <w:spacing w:after="0" w:line="240" w:lineRule="auto"/>
              <w:ind w:left="33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>использовать для приближенного решения уравнений и неравенств графический метод;</w:t>
            </w:r>
          </w:p>
          <w:p w:rsidR="00515737" w:rsidRPr="00F2728C" w:rsidRDefault="00515737" w:rsidP="00013D34">
            <w:pPr>
              <w:numPr>
                <w:ilvl w:val="0"/>
                <w:numId w:val="4"/>
              </w:numPr>
              <w:tabs>
                <w:tab w:val="clear" w:pos="567"/>
                <w:tab w:val="num" w:pos="0"/>
                <w:tab w:val="num" w:pos="33"/>
              </w:tabs>
              <w:spacing w:after="0" w:line="240" w:lineRule="auto"/>
              <w:ind w:left="33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>изображать на координатной плоскости множества решений простейших уравнений и их систем;</w:t>
            </w:r>
          </w:p>
          <w:p w:rsidR="00515737" w:rsidRPr="00F2728C" w:rsidRDefault="00515737" w:rsidP="00013D34">
            <w:pPr>
              <w:tabs>
                <w:tab w:val="num" w:pos="0"/>
                <w:tab w:val="num" w:pos="33"/>
              </w:tabs>
              <w:spacing w:after="0" w:line="240" w:lineRule="auto"/>
              <w:ind w:left="33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b/>
                <w:sz w:val="24"/>
                <w:szCs w:val="24"/>
              </w:rPr>
              <w:t xml:space="preserve">использовать приобретенные знания и умения в практической деятельности и повседневной жизни </w:t>
            </w:r>
            <w:r w:rsidRPr="00F2728C">
              <w:rPr>
                <w:rFonts w:ascii="Times New Roman" w:hAnsi="Times New Roman"/>
                <w:sz w:val="24"/>
                <w:szCs w:val="24"/>
              </w:rPr>
              <w:t>для:</w:t>
            </w:r>
          </w:p>
          <w:p w:rsidR="00515737" w:rsidRPr="00F2728C" w:rsidRDefault="00515737" w:rsidP="00013D34">
            <w:pPr>
              <w:numPr>
                <w:ilvl w:val="0"/>
                <w:numId w:val="4"/>
              </w:numPr>
              <w:tabs>
                <w:tab w:val="clear" w:pos="567"/>
                <w:tab w:val="num" w:pos="0"/>
                <w:tab w:val="num" w:pos="33"/>
              </w:tabs>
              <w:spacing w:after="0" w:line="240" w:lineRule="auto"/>
              <w:ind w:left="33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>построения и исследования простейших математических моделей;</w:t>
            </w:r>
          </w:p>
          <w:p w:rsidR="00515737" w:rsidRPr="0018037E" w:rsidRDefault="00515737" w:rsidP="00013D34">
            <w:pPr>
              <w:pStyle w:val="PlainText"/>
              <w:tabs>
                <w:tab w:val="num" w:pos="0"/>
                <w:tab w:val="num" w:pos="33"/>
              </w:tabs>
              <w:ind w:left="33" w:firstLine="284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18037E">
              <w:rPr>
                <w:rFonts w:ascii="Times New Roman" w:hAnsi="Times New Roman"/>
                <w:b/>
                <w:caps/>
                <w:sz w:val="24"/>
                <w:szCs w:val="24"/>
              </w:rPr>
              <w:t>Геометрия</w:t>
            </w:r>
          </w:p>
          <w:p w:rsidR="00515737" w:rsidRPr="00F2728C" w:rsidRDefault="00515737" w:rsidP="00013D34">
            <w:pPr>
              <w:tabs>
                <w:tab w:val="num" w:pos="0"/>
                <w:tab w:val="num" w:pos="33"/>
              </w:tabs>
              <w:spacing w:after="0" w:line="240" w:lineRule="auto"/>
              <w:ind w:left="33"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728C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</w:p>
          <w:p w:rsidR="00515737" w:rsidRPr="00F2728C" w:rsidRDefault="00515737" w:rsidP="00013D34">
            <w:pPr>
              <w:numPr>
                <w:ilvl w:val="0"/>
                <w:numId w:val="4"/>
              </w:numPr>
              <w:tabs>
                <w:tab w:val="clear" w:pos="567"/>
                <w:tab w:val="num" w:pos="0"/>
                <w:tab w:val="num" w:pos="33"/>
              </w:tabs>
              <w:spacing w:after="0" w:line="240" w:lineRule="auto"/>
              <w:ind w:left="33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>распознавать на чертежах и моделях пространственные формы; соотносить трехмерные объекты с их описаниями, изображениями;</w:t>
            </w:r>
          </w:p>
          <w:p w:rsidR="00515737" w:rsidRPr="00F2728C" w:rsidRDefault="00515737" w:rsidP="00013D34">
            <w:pPr>
              <w:numPr>
                <w:ilvl w:val="0"/>
                <w:numId w:val="4"/>
              </w:numPr>
              <w:tabs>
                <w:tab w:val="clear" w:pos="567"/>
                <w:tab w:val="num" w:pos="0"/>
                <w:tab w:val="num" w:pos="33"/>
              </w:tabs>
              <w:spacing w:after="0" w:line="240" w:lineRule="auto"/>
              <w:ind w:left="33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 xml:space="preserve">описывать взаимное расположение прямых и плоскостей в пространстве, </w:t>
            </w:r>
            <w:r w:rsidRPr="00F2728C">
              <w:rPr>
                <w:rFonts w:ascii="Times New Roman" w:hAnsi="Times New Roman"/>
                <w:i/>
                <w:sz w:val="24"/>
                <w:szCs w:val="24"/>
              </w:rPr>
              <w:t>аргументировать свои суждения об этом расположении</w:t>
            </w:r>
            <w:r w:rsidRPr="00F2728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15737" w:rsidRPr="00F2728C" w:rsidRDefault="00515737" w:rsidP="00013D34">
            <w:pPr>
              <w:numPr>
                <w:ilvl w:val="0"/>
                <w:numId w:val="4"/>
              </w:numPr>
              <w:tabs>
                <w:tab w:val="clear" w:pos="567"/>
                <w:tab w:val="num" w:pos="0"/>
                <w:tab w:val="num" w:pos="33"/>
              </w:tabs>
              <w:spacing w:after="0" w:line="240" w:lineRule="auto"/>
              <w:ind w:left="33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>анализировать в простейших случаях взаимное расположение объектов в пространстве;</w:t>
            </w:r>
          </w:p>
          <w:p w:rsidR="00515737" w:rsidRPr="00F2728C" w:rsidRDefault="00515737" w:rsidP="00013D34">
            <w:pPr>
              <w:numPr>
                <w:ilvl w:val="0"/>
                <w:numId w:val="4"/>
              </w:numPr>
              <w:tabs>
                <w:tab w:val="clear" w:pos="567"/>
                <w:tab w:val="num" w:pos="0"/>
                <w:tab w:val="num" w:pos="33"/>
              </w:tabs>
              <w:spacing w:after="0" w:line="240" w:lineRule="auto"/>
              <w:ind w:left="33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>изображать основные многогранники и круглые тела; выполнять чертежи по условиям задач;</w:t>
            </w:r>
          </w:p>
          <w:p w:rsidR="00515737" w:rsidRPr="00F2728C" w:rsidRDefault="00515737" w:rsidP="00013D34">
            <w:pPr>
              <w:numPr>
                <w:ilvl w:val="0"/>
                <w:numId w:val="4"/>
              </w:numPr>
              <w:tabs>
                <w:tab w:val="clear" w:pos="567"/>
                <w:tab w:val="num" w:pos="0"/>
                <w:tab w:val="num" w:pos="33"/>
              </w:tabs>
              <w:spacing w:after="0" w:line="240" w:lineRule="auto"/>
              <w:ind w:left="33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i/>
                <w:sz w:val="24"/>
                <w:szCs w:val="24"/>
              </w:rPr>
              <w:t>строить простейшие сечения куба, призмы, пирамиды</w:t>
            </w:r>
            <w:r w:rsidRPr="00F2728C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515737" w:rsidRPr="00F2728C" w:rsidRDefault="00515737" w:rsidP="00013D34">
            <w:pPr>
              <w:numPr>
                <w:ilvl w:val="0"/>
                <w:numId w:val="4"/>
              </w:numPr>
              <w:tabs>
                <w:tab w:val="clear" w:pos="567"/>
                <w:tab w:val="num" w:pos="0"/>
                <w:tab w:val="num" w:pos="33"/>
              </w:tabs>
              <w:spacing w:after="0" w:line="240" w:lineRule="auto"/>
              <w:ind w:left="33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>решать планиметрические и простейшие стереометрические задачи на нахождение геометрических величин (длин, углов, площадей, объемов);</w:t>
            </w:r>
          </w:p>
          <w:p w:rsidR="00515737" w:rsidRPr="00F2728C" w:rsidRDefault="00515737" w:rsidP="00013D34">
            <w:pPr>
              <w:numPr>
                <w:ilvl w:val="0"/>
                <w:numId w:val="4"/>
              </w:numPr>
              <w:tabs>
                <w:tab w:val="clear" w:pos="567"/>
                <w:tab w:val="num" w:pos="0"/>
                <w:tab w:val="num" w:pos="33"/>
              </w:tabs>
              <w:spacing w:after="0" w:line="240" w:lineRule="auto"/>
              <w:ind w:left="33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>использовать при решении стереометрических задач планиметрические факты и методы;</w:t>
            </w:r>
          </w:p>
          <w:p w:rsidR="00515737" w:rsidRPr="00F2728C" w:rsidRDefault="00515737" w:rsidP="00013D34">
            <w:pPr>
              <w:numPr>
                <w:ilvl w:val="0"/>
                <w:numId w:val="4"/>
              </w:numPr>
              <w:tabs>
                <w:tab w:val="clear" w:pos="567"/>
                <w:tab w:val="num" w:pos="0"/>
                <w:tab w:val="num" w:pos="33"/>
              </w:tabs>
              <w:spacing w:after="0" w:line="240" w:lineRule="auto"/>
              <w:ind w:left="33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>проводить доказательные рассуждения в ходе решения задач;</w:t>
            </w:r>
          </w:p>
          <w:p w:rsidR="00515737" w:rsidRPr="00F2728C" w:rsidRDefault="00515737" w:rsidP="00013D34">
            <w:pPr>
              <w:tabs>
                <w:tab w:val="num" w:pos="0"/>
                <w:tab w:val="num" w:pos="33"/>
              </w:tabs>
              <w:spacing w:after="0" w:line="240" w:lineRule="auto"/>
              <w:ind w:left="33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b/>
                <w:sz w:val="24"/>
                <w:szCs w:val="24"/>
              </w:rPr>
              <w:t xml:space="preserve">использовать приобретенные знания и умения в практической деятельности и повседневной жизни </w:t>
            </w:r>
            <w:r w:rsidRPr="00F2728C">
              <w:rPr>
                <w:rFonts w:ascii="Times New Roman" w:hAnsi="Times New Roman"/>
                <w:sz w:val="24"/>
                <w:szCs w:val="24"/>
              </w:rPr>
              <w:t>для:</w:t>
            </w:r>
          </w:p>
          <w:p w:rsidR="00515737" w:rsidRPr="00F2728C" w:rsidRDefault="00515737" w:rsidP="00013D34">
            <w:pPr>
              <w:numPr>
                <w:ilvl w:val="0"/>
                <w:numId w:val="4"/>
              </w:numPr>
              <w:tabs>
                <w:tab w:val="clear" w:pos="567"/>
                <w:tab w:val="num" w:pos="0"/>
                <w:tab w:val="num" w:pos="33"/>
              </w:tabs>
              <w:spacing w:after="0" w:line="240" w:lineRule="auto"/>
              <w:ind w:left="33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>исследования (моделирования) несложных практических ситуаций на основе изученных формул и свойств фигур;</w:t>
            </w:r>
          </w:p>
          <w:p w:rsidR="00515737" w:rsidRPr="00F2728C" w:rsidRDefault="00515737" w:rsidP="00013D34">
            <w:pPr>
              <w:numPr>
                <w:ilvl w:val="0"/>
                <w:numId w:val="4"/>
              </w:numPr>
              <w:tabs>
                <w:tab w:val="clear" w:pos="567"/>
                <w:tab w:val="num" w:pos="0"/>
                <w:tab w:val="num" w:pos="33"/>
              </w:tabs>
              <w:spacing w:after="0" w:line="240" w:lineRule="auto"/>
              <w:ind w:left="33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 xml:space="preserve">вычисления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устройства. </w:t>
            </w:r>
          </w:p>
          <w:p w:rsidR="00515737" w:rsidRPr="00F2728C" w:rsidRDefault="00515737" w:rsidP="0018037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4589" w:type="dxa"/>
          </w:tcPr>
          <w:p w:rsidR="00515737" w:rsidRDefault="00515737" w:rsidP="0018037E">
            <w:pPr>
              <w:pStyle w:val="NormalWeb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18037E">
              <w:rPr>
                <w:b/>
                <w:color w:val="000000"/>
                <w:shd w:val="clear" w:color="auto" w:fill="FFFFFF"/>
              </w:rPr>
              <w:t>1.Методы устного контроля</w:t>
            </w:r>
            <w:r w:rsidRPr="0018037E">
              <w:rPr>
                <w:color w:val="000000"/>
                <w:shd w:val="clear" w:color="auto" w:fill="FFFFFF"/>
              </w:rPr>
              <w:t xml:space="preserve"> — это </w:t>
            </w:r>
            <w:r w:rsidRPr="0018037E">
              <w:rPr>
                <w:color w:val="000000"/>
                <w:u w:val="single"/>
                <w:shd w:val="clear" w:color="auto" w:fill="FFFFFF"/>
              </w:rPr>
              <w:t>опрос.</w:t>
            </w:r>
            <w:r w:rsidRPr="0018037E">
              <w:rPr>
                <w:color w:val="000000"/>
                <w:shd w:val="clear" w:color="auto" w:fill="FFFFFF"/>
              </w:rPr>
              <w:t xml:space="preserve"> Устный контроль как текущий проводится ежеурочно в </w:t>
            </w:r>
            <w:r w:rsidRPr="0018037E">
              <w:rPr>
                <w:i/>
                <w:color w:val="000000"/>
                <w:shd w:val="clear" w:color="auto" w:fill="FFFFFF"/>
              </w:rPr>
              <w:t xml:space="preserve">индивидуальной, </w:t>
            </w:r>
            <w:r w:rsidRPr="0018037E">
              <w:rPr>
                <w:i/>
                <w:color w:val="000000"/>
                <w:u w:val="single"/>
                <w:shd w:val="clear" w:color="auto" w:fill="FFFFFF"/>
              </w:rPr>
              <w:t>фронтальной</w:t>
            </w:r>
            <w:r w:rsidRPr="0018037E">
              <w:rPr>
                <w:i/>
                <w:color w:val="000000"/>
                <w:shd w:val="clear" w:color="auto" w:fill="FFFFFF"/>
              </w:rPr>
              <w:t xml:space="preserve"> или комбинированной форме</w:t>
            </w:r>
            <w:r w:rsidRPr="0018037E">
              <w:rPr>
                <w:color w:val="000000"/>
                <w:shd w:val="clear" w:color="auto" w:fill="FFFFFF"/>
              </w:rPr>
              <w:t xml:space="preserve"> (</w:t>
            </w:r>
            <w:r w:rsidRPr="0018037E">
              <w:rPr>
                <w:i/>
                <w:color w:val="000000"/>
                <w:shd w:val="clear" w:color="auto" w:fill="FFFFFF"/>
              </w:rPr>
              <w:t>опрос)</w:t>
            </w:r>
            <w:r w:rsidRPr="0018037E">
              <w:rPr>
                <w:color w:val="000000"/>
                <w:shd w:val="clear" w:color="auto" w:fill="FFFFFF"/>
              </w:rPr>
              <w:t xml:space="preserve">. </w:t>
            </w:r>
          </w:p>
          <w:p w:rsidR="00515737" w:rsidRPr="0018037E" w:rsidRDefault="00515737" w:rsidP="0018037E">
            <w:pPr>
              <w:pStyle w:val="NormalWeb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18037E">
              <w:rPr>
                <w:b/>
                <w:color w:val="000000"/>
                <w:shd w:val="clear" w:color="auto" w:fill="FFFFFF"/>
              </w:rPr>
              <w:t>2.Методы письменного контроля</w:t>
            </w:r>
            <w:r w:rsidRPr="0018037E">
              <w:rPr>
                <w:color w:val="000000"/>
                <w:shd w:val="clear" w:color="auto" w:fill="FFFFFF"/>
              </w:rPr>
              <w:t>- проверочная работа, тестирование, контрольная работа.</w:t>
            </w:r>
          </w:p>
          <w:p w:rsidR="00515737" w:rsidRPr="0018037E" w:rsidRDefault="00515737" w:rsidP="0018037E">
            <w:pPr>
              <w:pStyle w:val="NormalWeb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</w:p>
          <w:p w:rsidR="00515737" w:rsidRPr="0018037E" w:rsidRDefault="00515737" w:rsidP="0018037E">
            <w:pPr>
              <w:pStyle w:val="NormalWeb"/>
              <w:spacing w:before="0" w:beforeAutospacing="0" w:after="0" w:afterAutospacing="0"/>
              <w:rPr>
                <w:bCs/>
                <w:i/>
              </w:rPr>
            </w:pPr>
            <w:bookmarkStart w:id="3" w:name="_GoBack"/>
            <w:bookmarkEnd w:id="3"/>
          </w:p>
        </w:tc>
      </w:tr>
    </w:tbl>
    <w:p w:rsidR="00515737" w:rsidRPr="00736313" w:rsidRDefault="00515737" w:rsidP="00190F55">
      <w:pPr>
        <w:jc w:val="center"/>
        <w:rPr>
          <w:rFonts w:ascii="Times New Roman" w:hAnsi="Times New Roman"/>
          <w:b/>
          <w:sz w:val="24"/>
          <w:szCs w:val="24"/>
        </w:rPr>
      </w:pPr>
      <w:r w:rsidRPr="00736313">
        <w:rPr>
          <w:rFonts w:ascii="Times New Roman" w:hAnsi="Times New Roman"/>
          <w:b/>
          <w:sz w:val="24"/>
          <w:szCs w:val="24"/>
        </w:rPr>
        <w:t xml:space="preserve">БЮДЖЕТНОЕ ПРОФЕССИОНАЛЬНОЕ ОБРАЗОВАТЕЛЬНОЕ УЧРЕЖДЕНИЕ ОРЛОВСКОЙ ОБЛАСТИ </w:t>
      </w:r>
    </w:p>
    <w:p w:rsidR="00515737" w:rsidRDefault="00515737" w:rsidP="00190F55">
      <w:pPr>
        <w:jc w:val="center"/>
        <w:rPr>
          <w:rFonts w:ascii="Times New Roman" w:hAnsi="Times New Roman"/>
          <w:b/>
          <w:sz w:val="24"/>
          <w:szCs w:val="24"/>
        </w:rPr>
      </w:pPr>
      <w:r w:rsidRPr="00736313">
        <w:rPr>
          <w:rFonts w:ascii="Times New Roman" w:hAnsi="Times New Roman"/>
          <w:b/>
          <w:sz w:val="24"/>
          <w:szCs w:val="24"/>
        </w:rPr>
        <w:t>«УЧИЛИЩЕ ОЛИМПИЙСКОГО РЕЗЕРВА»</w:t>
      </w:r>
    </w:p>
    <w:p w:rsidR="00515737" w:rsidRPr="00736313" w:rsidRDefault="00515737" w:rsidP="00190F55">
      <w:pPr>
        <w:jc w:val="center"/>
        <w:rPr>
          <w:rFonts w:ascii="Times New Roman" w:hAnsi="Times New Roman"/>
          <w:b/>
          <w:sz w:val="24"/>
          <w:szCs w:val="24"/>
        </w:rPr>
      </w:pPr>
    </w:p>
    <w:p w:rsidR="00515737" w:rsidRPr="00736313" w:rsidRDefault="00515737" w:rsidP="00190F5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Look w:val="01E0"/>
      </w:tblPr>
      <w:tblGrid>
        <w:gridCol w:w="4772"/>
        <w:gridCol w:w="4799"/>
      </w:tblGrid>
      <w:tr w:rsidR="00515737" w:rsidRPr="00F2728C" w:rsidTr="00852194">
        <w:trPr>
          <w:trHeight w:val="1956"/>
        </w:trPr>
        <w:tc>
          <w:tcPr>
            <w:tcW w:w="4952" w:type="dxa"/>
          </w:tcPr>
          <w:p w:rsidR="00515737" w:rsidRPr="00F2728C" w:rsidRDefault="00515737" w:rsidP="008521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  <w:r w:rsidRPr="00F2728C">
              <w:rPr>
                <w:rFonts w:ascii="Times New Roman" w:hAnsi="Times New Roman"/>
                <w:caps/>
                <w:sz w:val="24"/>
                <w:szCs w:val="24"/>
              </w:rPr>
              <w:t>Рассмотрено</w:t>
            </w:r>
          </w:p>
          <w:p w:rsidR="00515737" w:rsidRPr="00F2728C" w:rsidRDefault="00515737" w:rsidP="008521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>на заседании Педагогического совета</w:t>
            </w:r>
          </w:p>
          <w:p w:rsidR="00515737" w:rsidRPr="00F2728C" w:rsidRDefault="00515737" w:rsidP="008521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 xml:space="preserve">протокол №___ </w:t>
            </w:r>
          </w:p>
          <w:p w:rsidR="00515737" w:rsidRPr="00F2728C" w:rsidRDefault="00515737" w:rsidP="008521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 xml:space="preserve">от «___»____________20__г. </w:t>
            </w:r>
          </w:p>
          <w:p w:rsidR="00515737" w:rsidRPr="00F2728C" w:rsidRDefault="00515737" w:rsidP="008521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  <w:tc>
          <w:tcPr>
            <w:tcW w:w="4953" w:type="dxa"/>
          </w:tcPr>
          <w:p w:rsidR="00515737" w:rsidRPr="00F2728C" w:rsidRDefault="00515737" w:rsidP="008521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  <w:r w:rsidRPr="00F2728C">
              <w:rPr>
                <w:rFonts w:ascii="Times New Roman" w:hAnsi="Times New Roman"/>
                <w:caps/>
                <w:sz w:val="24"/>
                <w:szCs w:val="24"/>
              </w:rPr>
              <w:t>УТВЕРЖДАЮ:</w:t>
            </w:r>
            <w:r w:rsidRPr="00F2728C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Генеральный директор БП ОУ ОО «Училище олимпийского резерва»</w:t>
            </w:r>
          </w:p>
          <w:p w:rsidR="00515737" w:rsidRPr="00F2728C" w:rsidRDefault="00515737" w:rsidP="008521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 xml:space="preserve">_____________Д.А.Шатохин </w:t>
            </w:r>
          </w:p>
          <w:p w:rsidR="00515737" w:rsidRPr="00F2728C" w:rsidRDefault="00515737" w:rsidP="008521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>Приказ №___</w:t>
            </w:r>
          </w:p>
          <w:p w:rsidR="00515737" w:rsidRPr="00F2728C" w:rsidRDefault="00515737" w:rsidP="008521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728C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Pr="00F2728C">
              <w:rPr>
                <w:rFonts w:ascii="Times New Roman" w:hAnsi="Times New Roman"/>
                <w:caps/>
                <w:sz w:val="24"/>
                <w:szCs w:val="24"/>
              </w:rPr>
              <w:t>«___»____________ 20</w:t>
            </w:r>
            <w:r w:rsidRPr="00F2728C">
              <w:rPr>
                <w:rFonts w:ascii="Times New Roman" w:hAnsi="Times New Roman"/>
                <w:sz w:val="24"/>
                <w:szCs w:val="24"/>
              </w:rPr>
              <w:t xml:space="preserve">__г. </w:t>
            </w:r>
          </w:p>
          <w:p w:rsidR="00515737" w:rsidRPr="00F2728C" w:rsidRDefault="00515737" w:rsidP="008521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</w:tr>
    </w:tbl>
    <w:p w:rsidR="00515737" w:rsidRPr="00736313" w:rsidRDefault="00515737" w:rsidP="00190F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15737" w:rsidRDefault="00515737" w:rsidP="00190F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15737" w:rsidRDefault="00515737" w:rsidP="00190F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15737" w:rsidRDefault="00515737" w:rsidP="00190F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15737" w:rsidRPr="00736313" w:rsidRDefault="00515737" w:rsidP="00190F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15737" w:rsidRPr="0067073F" w:rsidRDefault="00515737" w:rsidP="00190F55">
      <w:pPr>
        <w:spacing w:after="0" w:line="240" w:lineRule="auto"/>
        <w:jc w:val="center"/>
        <w:rPr>
          <w:rFonts w:ascii="Times New Roman" w:hAnsi="Times New Roman"/>
          <w:b/>
          <w:i/>
          <w:sz w:val="52"/>
          <w:szCs w:val="52"/>
        </w:rPr>
      </w:pPr>
      <w:r w:rsidRPr="0067073F">
        <w:rPr>
          <w:rFonts w:ascii="Times New Roman" w:hAnsi="Times New Roman"/>
          <w:b/>
          <w:i/>
          <w:sz w:val="52"/>
          <w:szCs w:val="52"/>
        </w:rPr>
        <w:t xml:space="preserve">РАБОЧАЯ ПРОГРАММА </w:t>
      </w:r>
    </w:p>
    <w:p w:rsidR="00515737" w:rsidRDefault="00515737" w:rsidP="00190F55">
      <w:pPr>
        <w:spacing w:after="0" w:line="240" w:lineRule="auto"/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515737" w:rsidRDefault="00515737" w:rsidP="00190F55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sz w:val="28"/>
          <w:szCs w:val="28"/>
        </w:rPr>
        <w:t>ПО УЧЕБНОЙ ДИСЦИПЛИНЕ ОУДБ.02</w:t>
      </w:r>
    </w:p>
    <w:p w:rsidR="00515737" w:rsidRPr="00BC51AC" w:rsidRDefault="00515737" w:rsidP="00190F55">
      <w:pPr>
        <w:jc w:val="center"/>
        <w:rPr>
          <w:rFonts w:ascii="Times New Roman" w:hAnsi="Times New Roman"/>
          <w:b/>
          <w:bCs/>
          <w:sz w:val="44"/>
          <w:szCs w:val="44"/>
        </w:rPr>
      </w:pPr>
      <w:r w:rsidRPr="00BC51AC">
        <w:rPr>
          <w:rFonts w:ascii="Times New Roman" w:hAnsi="Times New Roman"/>
          <w:b/>
          <w:sz w:val="44"/>
          <w:szCs w:val="44"/>
        </w:rPr>
        <w:t>«</w:t>
      </w:r>
      <w:r>
        <w:rPr>
          <w:rFonts w:ascii="Times New Roman" w:hAnsi="Times New Roman"/>
          <w:b/>
          <w:sz w:val="44"/>
          <w:szCs w:val="44"/>
        </w:rPr>
        <w:t>МАТЕМАТИКА</w:t>
      </w:r>
      <w:r w:rsidRPr="00BC51AC">
        <w:rPr>
          <w:rFonts w:ascii="Times New Roman" w:hAnsi="Times New Roman"/>
          <w:b/>
          <w:bCs/>
          <w:sz w:val="44"/>
          <w:szCs w:val="44"/>
        </w:rPr>
        <w:t>»</w:t>
      </w:r>
    </w:p>
    <w:p w:rsidR="00515737" w:rsidRPr="0067073F" w:rsidRDefault="00515737" w:rsidP="00190F55">
      <w:pPr>
        <w:ind w:left="360"/>
        <w:jc w:val="center"/>
        <w:rPr>
          <w:rFonts w:ascii="Times New Roman" w:hAnsi="Times New Roman"/>
          <w:sz w:val="28"/>
          <w:szCs w:val="28"/>
        </w:rPr>
      </w:pPr>
      <w:r w:rsidRPr="0067073F">
        <w:rPr>
          <w:rFonts w:ascii="Times New Roman" w:hAnsi="Times New Roman"/>
          <w:sz w:val="28"/>
          <w:szCs w:val="28"/>
        </w:rPr>
        <w:t xml:space="preserve">ДЛЯ СТУДЕНТОВ </w:t>
      </w:r>
      <w:r>
        <w:rPr>
          <w:rFonts w:ascii="Times New Roman" w:hAnsi="Times New Roman"/>
          <w:b/>
          <w:sz w:val="48"/>
          <w:szCs w:val="48"/>
        </w:rPr>
        <w:t>1</w:t>
      </w:r>
      <w:r w:rsidRPr="0067073F">
        <w:rPr>
          <w:rFonts w:ascii="Times New Roman" w:hAnsi="Times New Roman"/>
          <w:sz w:val="28"/>
          <w:szCs w:val="28"/>
        </w:rPr>
        <w:t xml:space="preserve"> курса</w:t>
      </w:r>
    </w:p>
    <w:p w:rsidR="00515737" w:rsidRPr="0067073F" w:rsidRDefault="00515737" w:rsidP="00190F55">
      <w:pPr>
        <w:ind w:left="360"/>
        <w:jc w:val="center"/>
        <w:rPr>
          <w:rFonts w:ascii="Times New Roman" w:hAnsi="Times New Roman"/>
          <w:sz w:val="28"/>
          <w:szCs w:val="28"/>
        </w:rPr>
      </w:pPr>
    </w:p>
    <w:p w:rsidR="00515737" w:rsidRPr="0067073F" w:rsidRDefault="00515737" w:rsidP="00190F55">
      <w:pPr>
        <w:ind w:left="360"/>
        <w:jc w:val="center"/>
        <w:rPr>
          <w:rFonts w:ascii="Times New Roman" w:hAnsi="Times New Roman"/>
          <w:sz w:val="28"/>
          <w:szCs w:val="28"/>
        </w:rPr>
      </w:pPr>
      <w:r w:rsidRPr="0067073F">
        <w:rPr>
          <w:rFonts w:ascii="Times New Roman" w:hAnsi="Times New Roman"/>
          <w:sz w:val="28"/>
          <w:szCs w:val="28"/>
        </w:rPr>
        <w:t>ПО СПЕЦИАЛЬНОСТИ     49.02.01. Физическая культура</w:t>
      </w:r>
    </w:p>
    <w:p w:rsidR="00515737" w:rsidRDefault="00515737" w:rsidP="00190F55">
      <w:pPr>
        <w:ind w:left="3540"/>
        <w:jc w:val="center"/>
        <w:rPr>
          <w:rFonts w:ascii="Times New Roman" w:hAnsi="Times New Roman"/>
          <w:sz w:val="28"/>
          <w:szCs w:val="28"/>
        </w:rPr>
      </w:pPr>
      <w:r w:rsidRPr="0067073F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педагог по физической культуре и спорту/</w:t>
      </w:r>
    </w:p>
    <w:p w:rsidR="00515737" w:rsidRPr="0067073F" w:rsidRDefault="00515737" w:rsidP="00190F55">
      <w:pPr>
        <w:ind w:left="360"/>
        <w:jc w:val="center"/>
        <w:rPr>
          <w:rFonts w:ascii="Times New Roman" w:hAnsi="Times New Roman"/>
          <w:sz w:val="28"/>
          <w:szCs w:val="28"/>
        </w:rPr>
      </w:pPr>
    </w:p>
    <w:p w:rsidR="00515737" w:rsidRDefault="00515737" w:rsidP="00190F55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515737" w:rsidRDefault="00515737" w:rsidP="00190F55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515737" w:rsidRDefault="00515737" w:rsidP="00190F55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515737" w:rsidRDefault="00515737" w:rsidP="00190F55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515737" w:rsidRDefault="00515737" w:rsidP="00190F55">
      <w:pPr>
        <w:spacing w:after="0" w:line="240" w:lineRule="auto"/>
        <w:rPr>
          <w:rFonts w:ascii="Times New Roman" w:hAnsi="Times New Roman"/>
          <w:b/>
          <w:i/>
          <w:sz w:val="32"/>
          <w:szCs w:val="32"/>
        </w:rPr>
      </w:pPr>
    </w:p>
    <w:p w:rsidR="00515737" w:rsidRDefault="00515737" w:rsidP="00190F5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5737" w:rsidRDefault="00515737" w:rsidP="00190F5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5737" w:rsidRPr="009613AC" w:rsidRDefault="00515737" w:rsidP="009613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36313">
        <w:rPr>
          <w:rFonts w:ascii="Times New Roman" w:hAnsi="Times New Roman"/>
          <w:sz w:val="28"/>
          <w:szCs w:val="28"/>
        </w:rPr>
        <w:t>ОРЕЛ</w:t>
      </w:r>
      <w:r>
        <w:rPr>
          <w:rFonts w:ascii="Times New Roman" w:hAnsi="Times New Roman"/>
          <w:sz w:val="28"/>
          <w:szCs w:val="28"/>
        </w:rPr>
        <w:t xml:space="preserve"> 2019</w:t>
      </w:r>
    </w:p>
    <w:p w:rsidR="00515737" w:rsidRDefault="00515737" w:rsidP="005C3445"/>
    <w:sectPr w:rsidR="00515737" w:rsidSect="00D00B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5737" w:rsidRDefault="00515737" w:rsidP="0018037E">
      <w:pPr>
        <w:spacing w:after="0" w:line="240" w:lineRule="auto"/>
      </w:pPr>
      <w:r>
        <w:separator/>
      </w:r>
    </w:p>
  </w:endnote>
  <w:endnote w:type="continuationSeparator" w:id="0">
    <w:p w:rsidR="00515737" w:rsidRDefault="00515737" w:rsidP="00180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5737" w:rsidRDefault="00515737" w:rsidP="0080398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15737" w:rsidRDefault="00515737" w:rsidP="003D7818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5737" w:rsidRDefault="00515737" w:rsidP="0080398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515737" w:rsidRDefault="00515737" w:rsidP="003D7818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5737" w:rsidRDefault="00515737" w:rsidP="0018037E">
      <w:pPr>
        <w:spacing w:after="0" w:line="240" w:lineRule="auto"/>
      </w:pPr>
      <w:r>
        <w:separator/>
      </w:r>
    </w:p>
  </w:footnote>
  <w:footnote w:type="continuationSeparator" w:id="0">
    <w:p w:rsidR="00515737" w:rsidRDefault="00515737" w:rsidP="0018037E">
      <w:pPr>
        <w:spacing w:after="0" w:line="240" w:lineRule="auto"/>
      </w:pPr>
      <w:r>
        <w:continuationSeparator/>
      </w:r>
    </w:p>
  </w:footnote>
  <w:footnote w:id="1">
    <w:p w:rsidR="00515737" w:rsidRDefault="00515737" w:rsidP="00013D34">
      <w:pPr>
        <w:pStyle w:val="FootnoteText"/>
        <w:spacing w:line="240" w:lineRule="auto"/>
        <w:ind w:firstLine="0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B4CCF"/>
    <w:multiLevelType w:val="hybridMultilevel"/>
    <w:tmpl w:val="37AE604C"/>
    <w:lvl w:ilvl="0" w:tplc="17BAC3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1BF2A24"/>
    <w:multiLevelType w:val="hybridMultilevel"/>
    <w:tmpl w:val="313645F2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2C9087A"/>
    <w:multiLevelType w:val="hybridMultilevel"/>
    <w:tmpl w:val="B8064D58"/>
    <w:lvl w:ilvl="0" w:tplc="E3BC3B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7F97F70"/>
    <w:multiLevelType w:val="hybridMultilevel"/>
    <w:tmpl w:val="77FC9D34"/>
    <w:lvl w:ilvl="0" w:tplc="A4024C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4222A8"/>
    <w:multiLevelType w:val="hybridMultilevel"/>
    <w:tmpl w:val="C2FA7314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3445"/>
    <w:rsid w:val="00013D34"/>
    <w:rsid w:val="00067361"/>
    <w:rsid w:val="00072A5B"/>
    <w:rsid w:val="00077988"/>
    <w:rsid w:val="00086513"/>
    <w:rsid w:val="000A4AD9"/>
    <w:rsid w:val="000F3CD9"/>
    <w:rsid w:val="00144243"/>
    <w:rsid w:val="00176C0A"/>
    <w:rsid w:val="0018037E"/>
    <w:rsid w:val="00190F55"/>
    <w:rsid w:val="002B61A3"/>
    <w:rsid w:val="002F722A"/>
    <w:rsid w:val="00360FD3"/>
    <w:rsid w:val="00376CA3"/>
    <w:rsid w:val="003D7818"/>
    <w:rsid w:val="00430DC1"/>
    <w:rsid w:val="00447C97"/>
    <w:rsid w:val="00451821"/>
    <w:rsid w:val="00471100"/>
    <w:rsid w:val="00515737"/>
    <w:rsid w:val="00572175"/>
    <w:rsid w:val="005A6F54"/>
    <w:rsid w:val="005C3445"/>
    <w:rsid w:val="0067073F"/>
    <w:rsid w:val="006708BE"/>
    <w:rsid w:val="006A2F51"/>
    <w:rsid w:val="006B2E18"/>
    <w:rsid w:val="00715766"/>
    <w:rsid w:val="00736313"/>
    <w:rsid w:val="007373D3"/>
    <w:rsid w:val="007A3FCD"/>
    <w:rsid w:val="007E06FC"/>
    <w:rsid w:val="0080398A"/>
    <w:rsid w:val="008069ED"/>
    <w:rsid w:val="00814DA1"/>
    <w:rsid w:val="00816DF3"/>
    <w:rsid w:val="00852194"/>
    <w:rsid w:val="008C3682"/>
    <w:rsid w:val="009172EF"/>
    <w:rsid w:val="00930057"/>
    <w:rsid w:val="009613AC"/>
    <w:rsid w:val="00973B85"/>
    <w:rsid w:val="009B0FB4"/>
    <w:rsid w:val="009C25FD"/>
    <w:rsid w:val="00A145CF"/>
    <w:rsid w:val="00A20A8B"/>
    <w:rsid w:val="00A82AF3"/>
    <w:rsid w:val="00A84DD7"/>
    <w:rsid w:val="00A86B0A"/>
    <w:rsid w:val="00AA5DE2"/>
    <w:rsid w:val="00AE3A3E"/>
    <w:rsid w:val="00B0136C"/>
    <w:rsid w:val="00B417BF"/>
    <w:rsid w:val="00BC51AC"/>
    <w:rsid w:val="00BE2F09"/>
    <w:rsid w:val="00BE6A8E"/>
    <w:rsid w:val="00C10533"/>
    <w:rsid w:val="00CE39C6"/>
    <w:rsid w:val="00D00B14"/>
    <w:rsid w:val="00D85C5F"/>
    <w:rsid w:val="00D9045B"/>
    <w:rsid w:val="00DB57EF"/>
    <w:rsid w:val="00E86BC8"/>
    <w:rsid w:val="00ED3D09"/>
    <w:rsid w:val="00F24EAA"/>
    <w:rsid w:val="00F2728C"/>
    <w:rsid w:val="00F304E6"/>
    <w:rsid w:val="00F74AA0"/>
    <w:rsid w:val="00FC609B"/>
    <w:rsid w:val="00FE6F87"/>
    <w:rsid w:val="00FE76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B14"/>
    <w:pPr>
      <w:spacing w:after="200" w:line="276" w:lineRule="auto"/>
    </w:pPr>
  </w:style>
  <w:style w:type="paragraph" w:styleId="Heading1">
    <w:name w:val="heading 1"/>
    <w:aliases w:val="Знак"/>
    <w:basedOn w:val="Normal"/>
    <w:next w:val="Normal"/>
    <w:link w:val="Heading1Char"/>
    <w:uiPriority w:val="99"/>
    <w:qFormat/>
    <w:rsid w:val="005C3445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Знак Char"/>
    <w:basedOn w:val="DefaultParagraphFont"/>
    <w:link w:val="Heading1"/>
    <w:uiPriority w:val="99"/>
    <w:locked/>
    <w:rsid w:val="005C3445"/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link w:val="NormalWebChar"/>
    <w:uiPriority w:val="99"/>
    <w:rsid w:val="005C344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5C3445"/>
    <w:rPr>
      <w:rFonts w:ascii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5C3445"/>
    <w:pPr>
      <w:spacing w:after="0" w:line="240" w:lineRule="auto"/>
      <w:jc w:val="both"/>
    </w:pPr>
    <w:rPr>
      <w:rFonts w:ascii="Times New Roman" w:hAnsi="Times New Roman"/>
      <w:sz w:val="28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5C344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DefaultParagraphFont"/>
    <w:uiPriority w:val="99"/>
    <w:rsid w:val="009172EF"/>
    <w:rPr>
      <w:rFonts w:ascii="Times New Roman" w:hAnsi="Times New Roman" w:cs="Times New Roman"/>
      <w:sz w:val="22"/>
      <w:szCs w:val="22"/>
    </w:rPr>
  </w:style>
  <w:style w:type="character" w:customStyle="1" w:styleId="5">
    <w:name w:val="Основной текст (5)"/>
    <w:basedOn w:val="DefaultParagraphFont"/>
    <w:uiPriority w:val="99"/>
    <w:rsid w:val="009172EF"/>
    <w:rPr>
      <w:rFonts w:ascii="Century Schoolbook" w:hAnsi="Century Schoolbook" w:cs="Century Schoolbook"/>
      <w:i/>
      <w:iCs/>
      <w:color w:val="000000"/>
      <w:spacing w:val="0"/>
      <w:w w:val="100"/>
      <w:position w:val="0"/>
      <w:sz w:val="21"/>
      <w:szCs w:val="21"/>
      <w:u w:val="none"/>
      <w:lang w:val="ru-RU" w:eastAsia="ru-RU"/>
    </w:rPr>
  </w:style>
  <w:style w:type="character" w:customStyle="1" w:styleId="2">
    <w:name w:val="Основной текст (2)"/>
    <w:basedOn w:val="DefaultParagraphFont"/>
    <w:uiPriority w:val="99"/>
    <w:rsid w:val="009172EF"/>
    <w:rPr>
      <w:rFonts w:ascii="Century Schoolbook" w:hAnsi="Century Schoolbook" w:cs="Century Schoolbook"/>
      <w:color w:val="000000"/>
      <w:spacing w:val="0"/>
      <w:w w:val="100"/>
      <w:position w:val="0"/>
      <w:sz w:val="21"/>
      <w:szCs w:val="21"/>
      <w:u w:val="none"/>
      <w:lang w:val="ru-RU" w:eastAsia="ru-RU"/>
    </w:rPr>
  </w:style>
  <w:style w:type="paragraph" w:customStyle="1" w:styleId="Default">
    <w:name w:val="Default"/>
    <w:uiPriority w:val="99"/>
    <w:rsid w:val="009172E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1">
    <w:name w:val="Обычный1"/>
    <w:uiPriority w:val="99"/>
    <w:rsid w:val="009172EF"/>
    <w:pPr>
      <w:widowControl w:val="0"/>
      <w:snapToGrid w:val="0"/>
    </w:pPr>
    <w:rPr>
      <w:rFonts w:ascii="Times New Roman" w:hAnsi="Times New Roman"/>
      <w:sz w:val="18"/>
      <w:szCs w:val="20"/>
    </w:rPr>
  </w:style>
  <w:style w:type="paragraph" w:customStyle="1" w:styleId="Normal1">
    <w:name w:val="Normal1"/>
    <w:uiPriority w:val="99"/>
    <w:rsid w:val="009172EF"/>
    <w:pPr>
      <w:widowControl w:val="0"/>
    </w:pPr>
    <w:rPr>
      <w:rFonts w:ascii="Times New Roman" w:hAnsi="Times New Roman"/>
      <w:sz w:val="18"/>
      <w:szCs w:val="20"/>
    </w:rPr>
  </w:style>
  <w:style w:type="character" w:customStyle="1" w:styleId="20">
    <w:name w:val="Основной текст (2) + Полужирный"/>
    <w:aliases w:val="Курсив"/>
    <w:basedOn w:val="DefaultParagraphFont"/>
    <w:uiPriority w:val="99"/>
    <w:rsid w:val="009172EF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21"/>
      <w:szCs w:val="21"/>
      <w:u w:val="none"/>
      <w:lang w:val="ru-RU" w:eastAsia="ru-RU"/>
    </w:rPr>
  </w:style>
  <w:style w:type="character" w:customStyle="1" w:styleId="21">
    <w:name w:val="Основной текст (2) + Курсив"/>
    <w:basedOn w:val="DefaultParagraphFont"/>
    <w:uiPriority w:val="99"/>
    <w:rsid w:val="009172EF"/>
    <w:rPr>
      <w:rFonts w:ascii="Century Schoolbook" w:hAnsi="Century Schoolbook" w:cs="Century Schoolbook"/>
      <w:i/>
      <w:iCs/>
      <w:color w:val="000000"/>
      <w:spacing w:val="0"/>
      <w:w w:val="100"/>
      <w:position w:val="0"/>
      <w:sz w:val="21"/>
      <w:szCs w:val="21"/>
      <w:u w:val="none"/>
      <w:lang w:val="ru-RU" w:eastAsia="ru-RU"/>
    </w:rPr>
  </w:style>
  <w:style w:type="character" w:customStyle="1" w:styleId="50">
    <w:name w:val="Основной текст (5) + Не курсив"/>
    <w:basedOn w:val="DefaultParagraphFont"/>
    <w:uiPriority w:val="99"/>
    <w:rsid w:val="009172EF"/>
    <w:rPr>
      <w:rFonts w:ascii="Century Schoolbook" w:hAnsi="Century Schoolbook" w:cs="Century Schoolbook"/>
      <w:i/>
      <w:iCs/>
      <w:color w:val="000000"/>
      <w:spacing w:val="0"/>
      <w:w w:val="100"/>
      <w:position w:val="0"/>
      <w:sz w:val="21"/>
      <w:szCs w:val="21"/>
      <w:u w:val="none"/>
      <w:lang w:val="ru-RU" w:eastAsia="ru-RU"/>
    </w:rPr>
  </w:style>
  <w:style w:type="character" w:customStyle="1" w:styleId="29pt">
    <w:name w:val="Основной текст (2) + 9 pt"/>
    <w:basedOn w:val="DefaultParagraphFont"/>
    <w:uiPriority w:val="99"/>
    <w:rsid w:val="009172EF"/>
    <w:rPr>
      <w:rFonts w:ascii="Century Schoolbook" w:hAnsi="Century Schoolbook" w:cs="Century Schoolbook"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3">
    <w:name w:val="Заголовок №3"/>
    <w:basedOn w:val="DefaultParagraphFont"/>
    <w:uiPriority w:val="99"/>
    <w:rsid w:val="009172EF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u w:val="none"/>
      <w:lang w:val="ru-RU" w:eastAsia="ru-RU"/>
    </w:rPr>
  </w:style>
  <w:style w:type="character" w:styleId="FootnoteReference">
    <w:name w:val="footnote reference"/>
    <w:basedOn w:val="DefaultParagraphFont"/>
    <w:uiPriority w:val="99"/>
    <w:rsid w:val="0018037E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18037E"/>
    <w:pPr>
      <w:widowControl w:val="0"/>
      <w:autoSpaceDE w:val="0"/>
      <w:autoSpaceDN w:val="0"/>
      <w:adjustRightInd w:val="0"/>
      <w:spacing w:after="0" w:line="480" w:lineRule="auto"/>
      <w:ind w:firstLine="560"/>
      <w:jc w:val="both"/>
    </w:pPr>
    <w:rPr>
      <w:rFonts w:ascii="Times New Roman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18037E"/>
    <w:rPr>
      <w:rFonts w:ascii="Times New Roman" w:hAnsi="Times New Roman" w:cs="Times New Roman"/>
      <w:sz w:val="20"/>
      <w:szCs w:val="20"/>
    </w:rPr>
  </w:style>
  <w:style w:type="paragraph" w:styleId="PlainText">
    <w:name w:val="Plain Text"/>
    <w:basedOn w:val="Normal"/>
    <w:link w:val="PlainTextChar"/>
    <w:uiPriority w:val="99"/>
    <w:rsid w:val="0018037E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18037E"/>
    <w:rPr>
      <w:rFonts w:ascii="Courier New" w:hAnsi="Courier New" w:cs="Times New Roman"/>
      <w:sz w:val="20"/>
      <w:szCs w:val="20"/>
    </w:rPr>
  </w:style>
  <w:style w:type="paragraph" w:styleId="ListParagraph">
    <w:name w:val="List Paragraph"/>
    <w:basedOn w:val="Normal"/>
    <w:uiPriority w:val="99"/>
    <w:qFormat/>
    <w:rsid w:val="00013D34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3D7818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E7649"/>
    <w:rPr>
      <w:rFonts w:cs="Times New Roman"/>
    </w:rPr>
  </w:style>
  <w:style w:type="character" w:styleId="PageNumber">
    <w:name w:val="page number"/>
    <w:basedOn w:val="DefaultParagraphFont"/>
    <w:uiPriority w:val="99"/>
    <w:rsid w:val="003D7818"/>
    <w:rPr>
      <w:rFonts w:cs="Times New Roman"/>
    </w:rPr>
  </w:style>
  <w:style w:type="character" w:customStyle="1" w:styleId="210">
    <w:name w:val="Основной текст (2) + Полужирный1"/>
    <w:aliases w:val="Курсив1"/>
    <w:basedOn w:val="DefaultParagraphFont"/>
    <w:uiPriority w:val="99"/>
    <w:rsid w:val="00852194"/>
    <w:rPr>
      <w:rFonts w:ascii="Century Schoolbook" w:eastAsia="Times New Roman" w:hAnsi="Century Schoolbook" w:cs="Century Schoolbook"/>
      <w:b/>
      <w:bCs/>
      <w:i/>
      <w:iCs/>
      <w:color w:val="000000"/>
      <w:spacing w:val="0"/>
      <w:w w:val="100"/>
      <w:position w:val="0"/>
      <w:sz w:val="21"/>
      <w:szCs w:val="21"/>
      <w:u w:val="none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33</TotalTime>
  <Pages>21</Pages>
  <Words>5187</Words>
  <Characters>29566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snv</dc:creator>
  <cp:keywords/>
  <dc:description/>
  <cp:lastModifiedBy>user</cp:lastModifiedBy>
  <cp:revision>5</cp:revision>
  <cp:lastPrinted>2019-11-01T11:35:00Z</cp:lastPrinted>
  <dcterms:created xsi:type="dcterms:W3CDTF">2019-11-03T15:38:00Z</dcterms:created>
  <dcterms:modified xsi:type="dcterms:W3CDTF">2019-11-05T06:04:00Z</dcterms:modified>
</cp:coreProperties>
</file>